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FA5" w:rsidRDefault="00550BE7">
      <w:pPr>
        <w:spacing w:after="0" w:line="0" w:lineRule="auto"/>
      </w:pPr>
      <w:r>
        <w:rPr>
          <w:rFonts w:ascii="Times New Roman" w:hAnsi="Times New Roman"/>
          <w:color w:val="000000"/>
          <w:sz w:val="2"/>
        </w:rPr>
        <w:t> </w:t>
      </w:r>
    </w:p>
    <w:p w:rsidR="00FD14BE" w:rsidRDefault="00FD14BE">
      <w:pPr>
        <w:spacing w:before="907" w:after="0" w:line="0" w:lineRule="auto"/>
      </w:pPr>
    </w:p>
    <w:p w:rsidR="00715D1B" w:rsidRDefault="005E19B3" w:rsidP="005E19B3">
      <w:pPr>
        <w:spacing w:after="0"/>
        <w:rPr>
          <w:rFonts w:ascii="Times New Roman" w:hAnsi="Times New Roman" w:cs="Times New Roman"/>
          <w:b/>
          <w:noProof/>
        </w:rPr>
      </w:pPr>
      <w:r w:rsidRPr="00715D1B">
        <w:rPr>
          <w:rFonts w:ascii="Times New Roman" w:hAnsi="Times New Roman" w:cs="Times New Roman"/>
          <w:b/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E0B7D21" wp14:editId="59CC3606">
                <wp:simplePos x="0" y="0"/>
                <wp:positionH relativeFrom="column">
                  <wp:posOffset>4404995</wp:posOffset>
                </wp:positionH>
                <wp:positionV relativeFrom="page">
                  <wp:posOffset>1018540</wp:posOffset>
                </wp:positionV>
                <wp:extent cx="2484000" cy="1728000"/>
                <wp:effectExtent l="0" t="0" r="12065" b="24765"/>
                <wp:wrapNone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4000" cy="172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5D1B" w:rsidRDefault="00715D1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0B7D21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46.85pt;margin-top:80.2pt;width:195.6pt;height:136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">
                <v:textbox>
                  <w:txbxContent>
                    <w:p w:rsidR="00715D1B" w:rsidRDefault="00715D1B"/>
                  </w:txbxContent>
                </v:textbox>
                <w10:wrap anchory="page"/>
              </v:shape>
            </w:pict>
          </mc:Fallback>
        </mc:AlternateContent>
      </w:r>
      <w:r w:rsidR="00715D1B" w:rsidRPr="00CF62BA">
        <w:rPr>
          <w:rFonts w:ascii="Times New Roman" w:hAnsi="Times New Roman" w:cs="Times New Roman"/>
          <w:sz w:val="48"/>
          <w:szCs w:val="48"/>
        </w:rPr>
        <w:t>ŽÁDOST</w:t>
      </w:r>
      <w:r w:rsidR="00715D1B" w:rsidRPr="00715D1B">
        <w:rPr>
          <w:rFonts w:ascii="Times New Roman" w:hAnsi="Times New Roman" w:cs="Times New Roman"/>
          <w:b/>
          <w:noProof/>
        </w:rPr>
        <w:t xml:space="preserve"> </w:t>
      </w:r>
      <w:r>
        <w:rPr>
          <w:rFonts w:ascii="Times New Roman" w:hAnsi="Times New Roman" w:cs="Times New Roman"/>
          <w:b/>
          <w:noProof/>
        </w:rPr>
        <w:br/>
      </w:r>
      <w:r w:rsidR="00715D1B" w:rsidRPr="00CF62BA">
        <w:rPr>
          <w:rFonts w:ascii="Times New Roman" w:hAnsi="Times New Roman" w:cs="Times New Roman"/>
          <w:sz w:val="36"/>
          <w:szCs w:val="36"/>
        </w:rPr>
        <w:t>o platby poplatku za komunální odpad</w:t>
      </w:r>
      <w:r w:rsidR="00715D1B" w:rsidRPr="00715D1B">
        <w:rPr>
          <w:rFonts w:ascii="Times New Roman" w:hAnsi="Times New Roman" w:cs="Times New Roman"/>
          <w:b/>
          <w:noProof/>
        </w:rPr>
        <w:t xml:space="preserve"> </w:t>
      </w:r>
    </w:p>
    <w:p w:rsidR="00715D1B" w:rsidRPr="001E3F1D" w:rsidRDefault="00715D1B" w:rsidP="005E19B3">
      <w:pPr>
        <w:spacing w:after="0"/>
        <w:rPr>
          <w:rFonts w:ascii="Times New Roman" w:hAnsi="Times New Roman" w:cs="Times New Roman"/>
          <w:b/>
        </w:rPr>
      </w:pPr>
      <w:r w:rsidRPr="00CF62BA">
        <w:rPr>
          <w:rFonts w:ascii="Times New Roman" w:hAnsi="Times New Roman" w:cs="Times New Roman"/>
          <w:sz w:val="36"/>
          <w:szCs w:val="36"/>
        </w:rPr>
        <w:t>formou inkasa z bankovního účtu</w:t>
      </w:r>
      <w:r w:rsidRPr="00715D1B">
        <w:rPr>
          <w:rFonts w:ascii="Times New Roman" w:hAnsi="Times New Roman" w:cs="Times New Roman"/>
          <w:b/>
          <w:noProof/>
        </w:rPr>
        <w:t xml:space="preserve"> </w:t>
      </w:r>
    </w:p>
    <w:p w:rsidR="00715D1B" w:rsidRPr="00022139" w:rsidRDefault="003D6AFC" w:rsidP="00330859">
      <w:pPr>
        <w:spacing w:before="120" w:after="0"/>
        <w:rPr>
          <w:rFonts w:ascii="Times New Roman" w:hAnsi="Times New Roman" w:cs="Times New Roman"/>
          <w:b/>
          <w:sz w:val="20"/>
          <w:szCs w:val="20"/>
        </w:rPr>
      </w:pPr>
      <w:r w:rsidRPr="00022139">
        <w:rPr>
          <w:rFonts w:ascii="Times New Roman" w:hAnsi="Times New Roman" w:cs="Times New Roman"/>
          <w:sz w:val="20"/>
          <w:szCs w:val="20"/>
        </w:rPr>
        <w:t>Termíny pro vyslání inkasa: 15. červen a 15. prosinec</w:t>
      </w:r>
    </w:p>
    <w:p w:rsidR="005E19B3" w:rsidRPr="00022139" w:rsidRDefault="003D6AFC" w:rsidP="00330859">
      <w:pPr>
        <w:spacing w:before="120" w:after="0"/>
        <w:rPr>
          <w:rFonts w:ascii="Times New Roman" w:hAnsi="Times New Roman" w:cs="Times New Roman"/>
          <w:b/>
          <w:sz w:val="20"/>
          <w:szCs w:val="20"/>
        </w:rPr>
      </w:pPr>
      <w:r w:rsidRPr="00022139">
        <w:rPr>
          <w:rFonts w:ascii="Times New Roman" w:hAnsi="Times New Roman" w:cs="Times New Roman"/>
          <w:sz w:val="20"/>
          <w:szCs w:val="20"/>
        </w:rPr>
        <w:t>Splatnost poplatku za komunální odpad je upravena § 4 Obecně závazné vyhlášky č. 2/2005 Sb. hl. m. Prahy, kterou se stanoví poplatek za komunální odpad.</w:t>
      </w:r>
    </w:p>
    <w:p w:rsidR="00715D1B" w:rsidRPr="00022139" w:rsidRDefault="00715D1B" w:rsidP="0084334E">
      <w:pPr>
        <w:tabs>
          <w:tab w:val="left" w:pos="3570"/>
        </w:tabs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 w:rsidRPr="00022139">
        <w:rPr>
          <w:rFonts w:ascii="Times New Roman" w:hAnsi="Times New Roman" w:cs="Times New Roman"/>
          <w:sz w:val="20"/>
          <w:szCs w:val="20"/>
        </w:rPr>
        <w:t>Vlastník nebo disponent níže uvedeného bankovního účtu souhlasí s tím, aby z tohoto účtu byla inkasov</w:t>
      </w:r>
      <w:r w:rsidR="00881226">
        <w:rPr>
          <w:rFonts w:ascii="Times New Roman" w:hAnsi="Times New Roman" w:cs="Times New Roman"/>
          <w:sz w:val="20"/>
          <w:szCs w:val="20"/>
        </w:rPr>
        <w:t>á</w:t>
      </w:r>
      <w:r w:rsidRPr="00022139">
        <w:rPr>
          <w:rFonts w:ascii="Times New Roman" w:hAnsi="Times New Roman" w:cs="Times New Roman"/>
          <w:sz w:val="20"/>
          <w:szCs w:val="20"/>
        </w:rPr>
        <w:t>n</w:t>
      </w:r>
      <w:r w:rsidR="00881226">
        <w:rPr>
          <w:rFonts w:ascii="Times New Roman" w:hAnsi="Times New Roman" w:cs="Times New Roman"/>
          <w:sz w:val="20"/>
          <w:szCs w:val="20"/>
        </w:rPr>
        <w:t>a</w:t>
      </w:r>
      <w:r w:rsidRPr="00022139">
        <w:rPr>
          <w:rFonts w:ascii="Times New Roman" w:hAnsi="Times New Roman" w:cs="Times New Roman"/>
          <w:sz w:val="20"/>
          <w:szCs w:val="20"/>
        </w:rPr>
        <w:t xml:space="preserve"> částka </w:t>
      </w:r>
      <w:r w:rsidRPr="00022139">
        <w:rPr>
          <w:rFonts w:ascii="Times New Roman" w:hAnsi="Times New Roman" w:cs="Times New Roman"/>
          <w:b/>
          <w:sz w:val="20"/>
          <w:szCs w:val="20"/>
        </w:rPr>
        <w:t xml:space="preserve">ve prospěch účtu </w:t>
      </w:r>
      <w:r w:rsidR="0009422E">
        <w:rPr>
          <w:rFonts w:ascii="Times New Roman" w:hAnsi="Times New Roman" w:cs="Times New Roman"/>
          <w:b/>
          <w:sz w:val="20"/>
          <w:szCs w:val="20"/>
        </w:rPr>
        <w:t>H</w:t>
      </w:r>
      <w:r w:rsidRPr="00022139">
        <w:rPr>
          <w:rFonts w:ascii="Times New Roman" w:hAnsi="Times New Roman" w:cs="Times New Roman"/>
          <w:b/>
          <w:sz w:val="20"/>
          <w:szCs w:val="20"/>
        </w:rPr>
        <w:t>lavního města Prah</w:t>
      </w:r>
      <w:r w:rsidR="0009422E">
        <w:rPr>
          <w:rFonts w:ascii="Times New Roman" w:hAnsi="Times New Roman" w:cs="Times New Roman"/>
          <w:b/>
          <w:sz w:val="20"/>
          <w:szCs w:val="20"/>
        </w:rPr>
        <w:t>a</w:t>
      </w:r>
      <w:r w:rsidRPr="00022139">
        <w:rPr>
          <w:rFonts w:ascii="Times New Roman" w:hAnsi="Times New Roman" w:cs="Times New Roman"/>
          <w:sz w:val="20"/>
          <w:szCs w:val="20"/>
        </w:rPr>
        <w:t xml:space="preserve"> vedeného u PPF banky a.s., </w:t>
      </w:r>
      <w:r w:rsidRPr="00022139">
        <w:rPr>
          <w:rFonts w:ascii="Times New Roman" w:hAnsi="Times New Roman" w:cs="Times New Roman"/>
          <w:b/>
          <w:sz w:val="20"/>
          <w:szCs w:val="20"/>
        </w:rPr>
        <w:t>číslo účtu: 090018-5157998/6000</w:t>
      </w:r>
      <w:r w:rsidRPr="00022139">
        <w:rPr>
          <w:rFonts w:ascii="Times New Roman" w:hAnsi="Times New Roman" w:cs="Times New Roman"/>
          <w:sz w:val="20"/>
          <w:szCs w:val="20"/>
        </w:rPr>
        <w:t xml:space="preserve"> za účelem platby poplatku za komunální odpad.</w:t>
      </w:r>
    </w:p>
    <w:p w:rsidR="00715D1B" w:rsidRPr="00022139" w:rsidRDefault="008029CC" w:rsidP="004F3F9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2139">
        <w:rPr>
          <w:rFonts w:ascii="Times New Roman" w:hAnsi="Times New Roman" w:cs="Times New Roman"/>
          <w:b/>
          <w:sz w:val="28"/>
          <w:szCs w:val="28"/>
        </w:rPr>
        <w:t>1 Identifikace plátce</w:t>
      </w:r>
      <w:r w:rsidR="009D5C08">
        <w:rPr>
          <w:rFonts w:ascii="Times New Roman" w:hAnsi="Times New Roman" w:cs="Times New Roman"/>
          <w:b/>
          <w:sz w:val="28"/>
          <w:szCs w:val="28"/>
        </w:rPr>
        <w:t xml:space="preserve"> – vlastníka nemovitosti</w:t>
      </w:r>
    </w:p>
    <w:p w:rsidR="002517EF" w:rsidRPr="00022139" w:rsidRDefault="002517EF" w:rsidP="004F3F9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022139">
        <w:rPr>
          <w:rFonts w:ascii="Times New Roman" w:hAnsi="Times New Roman" w:cs="Times New Roman"/>
          <w:sz w:val="20"/>
          <w:szCs w:val="20"/>
        </w:rPr>
        <w:t>1a Jméno / Název</w:t>
      </w:r>
    </w:p>
    <w:tbl>
      <w:tblPr>
        <w:tblStyle w:val="Mkatabulky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2685"/>
        <w:gridCol w:w="2685"/>
        <w:gridCol w:w="2689"/>
        <w:gridCol w:w="2687"/>
      </w:tblGrid>
      <w:tr w:rsidR="002517EF" w:rsidRPr="001E3F1D" w:rsidTr="00022139">
        <w:tc>
          <w:tcPr>
            <w:tcW w:w="2688" w:type="dxa"/>
            <w:vAlign w:val="bottom"/>
          </w:tcPr>
          <w:p w:rsidR="002517EF" w:rsidRPr="00022139" w:rsidRDefault="002517EF" w:rsidP="00A539CA">
            <w:pPr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022139">
              <w:rPr>
                <w:rFonts w:ascii="Times New Roman" w:hAnsi="Times New Roman" w:cs="Times New Roman"/>
                <w:sz w:val="20"/>
                <w:szCs w:val="20"/>
              </w:rPr>
              <w:t>Příjmení</w:t>
            </w:r>
            <w:r w:rsidR="00364ED3">
              <w:rPr>
                <w:rFonts w:ascii="Times New Roman" w:hAnsi="Times New Roman" w:cs="Times New Roman"/>
                <w:sz w:val="20"/>
                <w:szCs w:val="20"/>
              </w:rPr>
              <w:t>, Jméno</w:t>
            </w:r>
            <w:r w:rsidRPr="00022139">
              <w:rPr>
                <w:rFonts w:ascii="Times New Roman" w:hAnsi="Times New Roman" w:cs="Times New Roman"/>
                <w:sz w:val="20"/>
                <w:szCs w:val="20"/>
              </w:rPr>
              <w:t xml:space="preserve"> / Název</w:t>
            </w:r>
          </w:p>
        </w:tc>
        <w:sdt>
          <w:sdtPr>
            <w:rPr>
              <w:rStyle w:val="Styl2"/>
            </w:rPr>
            <w:id w:val="638618096"/>
            <w:placeholder>
              <w:docPart w:val="7DB2FE683AF5434DBC0D23AB6F2F0289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8068" w:type="dxa"/>
                <w:gridSpan w:val="3"/>
                <w:vAlign w:val="bottom"/>
              </w:tcPr>
              <w:p w:rsidR="002517EF" w:rsidRPr="00022139" w:rsidRDefault="0016062F" w:rsidP="0016062F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53030D">
                  <w:rPr>
                    <w:rStyle w:val="Styl2"/>
                  </w:rPr>
                  <w:t xml:space="preserve"> </w:t>
                </w:r>
              </w:p>
            </w:tc>
          </w:sdtContent>
        </w:sdt>
      </w:tr>
      <w:tr w:rsidR="00715D1B" w:rsidRPr="001E3F1D" w:rsidTr="00022139">
        <w:tc>
          <w:tcPr>
            <w:tcW w:w="2688" w:type="dxa"/>
            <w:vAlign w:val="bottom"/>
          </w:tcPr>
          <w:p w:rsidR="00715D1B" w:rsidRPr="00022139" w:rsidRDefault="00715D1B" w:rsidP="00A539CA">
            <w:pPr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022139">
              <w:rPr>
                <w:rFonts w:ascii="Times New Roman" w:hAnsi="Times New Roman" w:cs="Times New Roman"/>
                <w:sz w:val="20"/>
                <w:szCs w:val="20"/>
              </w:rPr>
              <w:t>RČ / IČ</w:t>
            </w:r>
          </w:p>
        </w:tc>
        <w:sdt>
          <w:sdtPr>
            <w:rPr>
              <w:rStyle w:val="Styl2"/>
            </w:rPr>
            <w:id w:val="1230881635"/>
            <w:placeholder>
              <w:docPart w:val="62CD435CDE724E9F8A217B26B57C92AF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2688" w:type="dxa"/>
                <w:vAlign w:val="bottom"/>
              </w:tcPr>
              <w:p w:rsidR="00715D1B" w:rsidRPr="00022139" w:rsidRDefault="0016062F" w:rsidP="002517EF">
                <w:pPr>
                  <w:spacing w:before="120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64287">
                  <w:rPr>
                    <w:rStyle w:val="Styl2"/>
                  </w:rPr>
                  <w:t xml:space="preserve"> </w:t>
                </w:r>
              </w:p>
            </w:tc>
          </w:sdtContent>
        </w:sdt>
        <w:tc>
          <w:tcPr>
            <w:tcW w:w="2690" w:type="dxa"/>
            <w:vAlign w:val="bottom"/>
          </w:tcPr>
          <w:p w:rsidR="00715D1B" w:rsidRPr="00022139" w:rsidRDefault="00715D1B" w:rsidP="00364ED3">
            <w:pPr>
              <w:tabs>
                <w:tab w:val="right" w:pos="2166"/>
              </w:tabs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022139">
              <w:rPr>
                <w:rFonts w:ascii="Times New Roman" w:hAnsi="Times New Roman" w:cs="Times New Roman"/>
                <w:sz w:val="20"/>
                <w:szCs w:val="20"/>
              </w:rPr>
              <w:t>Telefon</w:t>
            </w:r>
            <w:r w:rsidR="00364ED3">
              <w:rPr>
                <w:rFonts w:ascii="Times New Roman" w:hAnsi="Times New Roman" w:cs="Times New Roman"/>
                <w:sz w:val="20"/>
                <w:szCs w:val="20"/>
              </w:rPr>
              <w:tab/>
              <w:t>+420</w:t>
            </w:r>
          </w:p>
        </w:tc>
        <w:sdt>
          <w:sdtPr>
            <w:rPr>
              <w:rStyle w:val="Styl2"/>
            </w:rPr>
            <w:id w:val="1719703141"/>
            <w:placeholder>
              <w:docPart w:val="33CE2ECD7D4F4064B6B91BDBBBD55459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2690" w:type="dxa"/>
                <w:vAlign w:val="bottom"/>
              </w:tcPr>
              <w:p w:rsidR="00715D1B" w:rsidRPr="00022139" w:rsidRDefault="0016062F" w:rsidP="00A539CA">
                <w:pPr>
                  <w:spacing w:before="120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64287">
                  <w:rPr>
                    <w:rStyle w:val="Styl2"/>
                  </w:rPr>
                  <w:t xml:space="preserve"> </w:t>
                </w:r>
              </w:p>
            </w:tc>
          </w:sdtContent>
        </w:sdt>
      </w:tr>
    </w:tbl>
    <w:p w:rsidR="002517EF" w:rsidRPr="00022139" w:rsidRDefault="002517EF" w:rsidP="004F3F9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022139">
        <w:rPr>
          <w:rFonts w:ascii="Times New Roman" w:hAnsi="Times New Roman" w:cs="Times New Roman"/>
          <w:sz w:val="20"/>
          <w:szCs w:val="20"/>
        </w:rPr>
        <w:t>1b Trvalý pobyt / Sídlo</w:t>
      </w:r>
    </w:p>
    <w:tbl>
      <w:tblPr>
        <w:tblStyle w:val="Mkatabulky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1344"/>
        <w:gridCol w:w="1343"/>
        <w:gridCol w:w="2685"/>
        <w:gridCol w:w="1344"/>
        <w:gridCol w:w="1343"/>
        <w:gridCol w:w="1344"/>
        <w:gridCol w:w="1343"/>
      </w:tblGrid>
      <w:tr w:rsidR="002517EF" w:rsidRPr="001E3F1D" w:rsidTr="00364ED3">
        <w:tc>
          <w:tcPr>
            <w:tcW w:w="1344" w:type="dxa"/>
            <w:vAlign w:val="bottom"/>
          </w:tcPr>
          <w:p w:rsidR="002517EF" w:rsidRPr="00022139" w:rsidRDefault="002517EF" w:rsidP="00A539CA">
            <w:pPr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022139">
              <w:rPr>
                <w:rFonts w:ascii="Times New Roman" w:hAnsi="Times New Roman" w:cs="Times New Roman"/>
                <w:sz w:val="20"/>
                <w:szCs w:val="20"/>
              </w:rPr>
              <w:t>Ulice</w:t>
            </w:r>
          </w:p>
        </w:tc>
        <w:sdt>
          <w:sdtPr>
            <w:rPr>
              <w:rStyle w:val="Styl2"/>
            </w:rPr>
            <w:id w:val="780617985"/>
            <w:placeholder>
              <w:docPart w:val="8513EDFCCD7A4CCEB15DF4A58786D90E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4028" w:type="dxa"/>
                <w:gridSpan w:val="2"/>
                <w:vAlign w:val="bottom"/>
              </w:tcPr>
              <w:p w:rsidR="002517EF" w:rsidRPr="00022139" w:rsidRDefault="0016062F" w:rsidP="002517EF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64287">
                  <w:rPr>
                    <w:rStyle w:val="Styl2"/>
                  </w:rPr>
                  <w:t xml:space="preserve"> </w:t>
                </w:r>
              </w:p>
            </w:tc>
          </w:sdtContent>
        </w:sdt>
        <w:tc>
          <w:tcPr>
            <w:tcW w:w="1344" w:type="dxa"/>
            <w:vAlign w:val="bottom"/>
          </w:tcPr>
          <w:p w:rsidR="002517EF" w:rsidRPr="00022139" w:rsidRDefault="002517EF" w:rsidP="00A539CA">
            <w:pPr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22139">
              <w:rPr>
                <w:rFonts w:ascii="Times New Roman" w:hAnsi="Times New Roman" w:cs="Times New Roman"/>
                <w:sz w:val="20"/>
                <w:szCs w:val="20"/>
              </w:rPr>
              <w:t>Č.p.</w:t>
            </w:r>
            <w:proofErr w:type="gramEnd"/>
            <w:r w:rsidRPr="00022139">
              <w:rPr>
                <w:rFonts w:ascii="Times New Roman" w:hAnsi="Times New Roman" w:cs="Times New Roman"/>
                <w:sz w:val="20"/>
                <w:szCs w:val="20"/>
              </w:rPr>
              <w:t xml:space="preserve"> / Č.ev.</w:t>
            </w:r>
          </w:p>
        </w:tc>
        <w:sdt>
          <w:sdtPr>
            <w:rPr>
              <w:rStyle w:val="Styl2"/>
            </w:rPr>
            <w:id w:val="-1445077849"/>
            <w:placeholder>
              <w:docPart w:val="59CEDC4FEAC94BA68D225DFD184C2C86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1343" w:type="dxa"/>
                <w:vAlign w:val="bottom"/>
              </w:tcPr>
              <w:p w:rsidR="002517EF" w:rsidRPr="00022139" w:rsidRDefault="0016062F" w:rsidP="00A539CA">
                <w:pPr>
                  <w:spacing w:before="120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64287">
                  <w:rPr>
                    <w:rStyle w:val="Styl2"/>
                  </w:rPr>
                  <w:t xml:space="preserve"> </w:t>
                </w:r>
              </w:p>
            </w:tc>
          </w:sdtContent>
        </w:sdt>
        <w:tc>
          <w:tcPr>
            <w:tcW w:w="1344" w:type="dxa"/>
            <w:vAlign w:val="bottom"/>
          </w:tcPr>
          <w:p w:rsidR="002517EF" w:rsidRPr="00022139" w:rsidRDefault="002517EF" w:rsidP="00A539CA">
            <w:pPr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22139">
              <w:rPr>
                <w:rFonts w:ascii="Times New Roman" w:hAnsi="Times New Roman" w:cs="Times New Roman"/>
                <w:sz w:val="20"/>
                <w:szCs w:val="20"/>
              </w:rPr>
              <w:t>Č.o.</w:t>
            </w:r>
            <w:proofErr w:type="gramEnd"/>
          </w:p>
        </w:tc>
        <w:sdt>
          <w:sdtPr>
            <w:rPr>
              <w:rStyle w:val="Styl2"/>
            </w:rPr>
            <w:id w:val="1430008091"/>
            <w:placeholder>
              <w:docPart w:val="09C18B3CD9464E24A5E1CD12B5EA49FE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1343" w:type="dxa"/>
                <w:vAlign w:val="bottom"/>
              </w:tcPr>
              <w:p w:rsidR="002517EF" w:rsidRPr="00022139" w:rsidRDefault="0016062F" w:rsidP="00A539CA">
                <w:pPr>
                  <w:spacing w:before="120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64287">
                  <w:rPr>
                    <w:rStyle w:val="Styl2"/>
                  </w:rPr>
                  <w:t xml:space="preserve"> </w:t>
                </w:r>
              </w:p>
            </w:tc>
          </w:sdtContent>
        </w:sdt>
      </w:tr>
      <w:tr w:rsidR="00364ED3" w:rsidRPr="001E3F1D" w:rsidTr="00B8181D">
        <w:tc>
          <w:tcPr>
            <w:tcW w:w="2687" w:type="dxa"/>
            <w:gridSpan w:val="2"/>
            <w:vAlign w:val="bottom"/>
          </w:tcPr>
          <w:p w:rsidR="00364ED3" w:rsidRPr="00022139" w:rsidRDefault="00364ED3" w:rsidP="00A539CA">
            <w:pPr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022139">
              <w:rPr>
                <w:rFonts w:ascii="Times New Roman" w:hAnsi="Times New Roman" w:cs="Times New Roman"/>
                <w:sz w:val="20"/>
                <w:szCs w:val="20"/>
              </w:rPr>
              <w:t>Obec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Část obce</w:t>
            </w:r>
          </w:p>
        </w:tc>
        <w:sdt>
          <w:sdtPr>
            <w:rPr>
              <w:rStyle w:val="Styl2"/>
            </w:rPr>
            <w:id w:val="-1785028287"/>
            <w:placeholder>
              <w:docPart w:val="FF3FE8DF4DAC44E2B89A3820B3CB4285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2685" w:type="dxa"/>
                <w:vAlign w:val="bottom"/>
              </w:tcPr>
              <w:p w:rsidR="00364ED3" w:rsidRPr="00022139" w:rsidRDefault="0016062F" w:rsidP="00A539CA">
                <w:pPr>
                  <w:spacing w:before="120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53030D">
                  <w:rPr>
                    <w:rStyle w:val="Styl2"/>
                  </w:rPr>
                  <w:t xml:space="preserve"> </w:t>
                </w:r>
              </w:p>
            </w:tc>
          </w:sdtContent>
        </w:sdt>
        <w:tc>
          <w:tcPr>
            <w:tcW w:w="1344" w:type="dxa"/>
            <w:vAlign w:val="bottom"/>
          </w:tcPr>
          <w:p w:rsidR="00364ED3" w:rsidRPr="00022139" w:rsidRDefault="00364ED3" w:rsidP="00A539CA">
            <w:pPr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022139">
              <w:rPr>
                <w:rFonts w:ascii="Times New Roman" w:hAnsi="Times New Roman" w:cs="Times New Roman"/>
                <w:sz w:val="20"/>
                <w:szCs w:val="20"/>
              </w:rPr>
              <w:t>PSČ</w:t>
            </w:r>
          </w:p>
        </w:tc>
        <w:sdt>
          <w:sdtPr>
            <w:rPr>
              <w:rStyle w:val="Styl2"/>
            </w:rPr>
            <w:id w:val="775599516"/>
            <w:placeholder>
              <w:docPart w:val="54BC7697813547659867411BA855DFB6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1343" w:type="dxa"/>
                <w:vAlign w:val="bottom"/>
              </w:tcPr>
              <w:p w:rsidR="00364ED3" w:rsidRPr="00022139" w:rsidRDefault="0016062F" w:rsidP="00A539CA">
                <w:pPr>
                  <w:spacing w:before="120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64287">
                  <w:rPr>
                    <w:rStyle w:val="Styl2"/>
                  </w:rPr>
                  <w:t xml:space="preserve"> </w:t>
                </w:r>
              </w:p>
            </w:tc>
          </w:sdtContent>
        </w:sdt>
        <w:tc>
          <w:tcPr>
            <w:tcW w:w="1344" w:type="dxa"/>
            <w:vAlign w:val="bottom"/>
          </w:tcPr>
          <w:p w:rsidR="00364ED3" w:rsidRPr="00022139" w:rsidRDefault="00364ED3" w:rsidP="00A539CA">
            <w:pPr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022139">
              <w:rPr>
                <w:rFonts w:ascii="Times New Roman" w:hAnsi="Times New Roman" w:cs="Times New Roman"/>
                <w:sz w:val="20"/>
                <w:szCs w:val="20"/>
              </w:rPr>
              <w:t>Stát</w:t>
            </w:r>
          </w:p>
        </w:tc>
        <w:sdt>
          <w:sdtPr>
            <w:rPr>
              <w:rStyle w:val="Styl2"/>
            </w:rPr>
            <w:id w:val="-1892258081"/>
            <w:placeholder>
              <w:docPart w:val="5FB4F97E96424DB7B4479B58440217EA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1343" w:type="dxa"/>
                <w:vAlign w:val="bottom"/>
              </w:tcPr>
              <w:p w:rsidR="00364ED3" w:rsidRPr="00022139" w:rsidRDefault="0016062F" w:rsidP="00A539CA">
                <w:pPr>
                  <w:spacing w:before="120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64287">
                  <w:rPr>
                    <w:rStyle w:val="Styl2"/>
                  </w:rPr>
                  <w:t xml:space="preserve"> </w:t>
                </w:r>
              </w:p>
            </w:tc>
          </w:sdtContent>
        </w:sdt>
      </w:tr>
    </w:tbl>
    <w:p w:rsidR="00715D1B" w:rsidRPr="00022139" w:rsidRDefault="00715D1B" w:rsidP="00907664">
      <w:pPr>
        <w:spacing w:before="120" w:after="0"/>
        <w:rPr>
          <w:rFonts w:ascii="Times New Roman" w:hAnsi="Times New Roman" w:cs="Times New Roman"/>
          <w:b/>
          <w:sz w:val="28"/>
          <w:szCs w:val="28"/>
        </w:rPr>
      </w:pPr>
      <w:r w:rsidRPr="00022139">
        <w:rPr>
          <w:rFonts w:ascii="Times New Roman" w:hAnsi="Times New Roman" w:cs="Times New Roman"/>
          <w:b/>
          <w:sz w:val="28"/>
          <w:szCs w:val="28"/>
        </w:rPr>
        <w:t>2 Identifikace registrace</w:t>
      </w:r>
    </w:p>
    <w:p w:rsidR="002517EF" w:rsidRPr="00022139" w:rsidRDefault="002517EF" w:rsidP="004F3F9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022139">
        <w:rPr>
          <w:rFonts w:ascii="Times New Roman" w:hAnsi="Times New Roman" w:cs="Times New Roman"/>
          <w:sz w:val="20"/>
          <w:szCs w:val="20"/>
        </w:rPr>
        <w:t>2a Identifikátory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11"/>
        <w:gridCol w:w="511"/>
        <w:gridCol w:w="511"/>
        <w:gridCol w:w="511"/>
        <w:gridCol w:w="511"/>
        <w:gridCol w:w="511"/>
        <w:gridCol w:w="511"/>
        <w:gridCol w:w="511"/>
        <w:gridCol w:w="511"/>
        <w:gridCol w:w="511"/>
        <w:gridCol w:w="512"/>
        <w:gridCol w:w="512"/>
        <w:gridCol w:w="512"/>
        <w:gridCol w:w="512"/>
        <w:gridCol w:w="512"/>
        <w:gridCol w:w="512"/>
        <w:gridCol w:w="512"/>
        <w:gridCol w:w="513"/>
        <w:gridCol w:w="513"/>
        <w:gridCol w:w="513"/>
        <w:gridCol w:w="513"/>
      </w:tblGrid>
      <w:tr w:rsidR="00715D1B" w:rsidRPr="001E3F1D" w:rsidTr="00022139">
        <w:tc>
          <w:tcPr>
            <w:tcW w:w="5120" w:type="dxa"/>
            <w:gridSpan w:val="10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715D1B" w:rsidRPr="00022139" w:rsidRDefault="00715D1B" w:rsidP="00A539CA">
            <w:pPr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022139">
              <w:rPr>
                <w:rFonts w:ascii="Times New Roman" w:hAnsi="Times New Roman" w:cs="Times New Roman"/>
                <w:sz w:val="20"/>
                <w:szCs w:val="20"/>
              </w:rPr>
              <w:t>Identifikátor objednávky svozu komunálního odpadu*</w:t>
            </w:r>
          </w:p>
        </w:tc>
        <w:tc>
          <w:tcPr>
            <w:tcW w:w="51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715D1B" w:rsidRPr="00022139" w:rsidRDefault="00715D1B" w:rsidP="00A539CA">
            <w:pPr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24" w:type="dxa"/>
            <w:gridSpan w:val="10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715D1B" w:rsidRPr="00022139" w:rsidRDefault="00715D1B" w:rsidP="00A539CA">
            <w:pPr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022139">
              <w:rPr>
                <w:rFonts w:ascii="Times New Roman" w:hAnsi="Times New Roman" w:cs="Times New Roman"/>
                <w:sz w:val="20"/>
                <w:szCs w:val="20"/>
              </w:rPr>
              <w:t>Variabilní symbol</w:t>
            </w:r>
          </w:p>
        </w:tc>
      </w:tr>
      <w:tr w:rsidR="00715D1B" w:rsidRPr="001E3F1D" w:rsidTr="00022139">
        <w:sdt>
          <w:sdtPr>
            <w:rPr>
              <w:rStyle w:val="Styl2"/>
            </w:rPr>
            <w:id w:val="1636755953"/>
            <w:placeholder>
              <w:docPart w:val="38314554EEE447A09531FA499ACC78FC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512" w:type="dxa"/>
                <w:tcBorders>
                  <w:left w:val="single" w:sz="8" w:space="0" w:color="auto"/>
                  <w:bottom w:val="single" w:sz="8" w:space="0" w:color="auto"/>
                </w:tcBorders>
                <w:vAlign w:val="center"/>
              </w:tcPr>
              <w:p w:rsidR="00715D1B" w:rsidRPr="00022139" w:rsidRDefault="0016062F" w:rsidP="002517EF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64287">
                  <w:rPr>
                    <w:rStyle w:val="Styl2"/>
                  </w:rPr>
                  <w:t xml:space="preserve"> </w:t>
                </w:r>
              </w:p>
            </w:tc>
          </w:sdtContent>
        </w:sdt>
        <w:sdt>
          <w:sdtPr>
            <w:rPr>
              <w:rStyle w:val="Styl2"/>
            </w:rPr>
            <w:id w:val="-724523682"/>
            <w:placeholder>
              <w:docPart w:val="94076D70634F4C4F8EFA5D5129438B17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512" w:type="dxa"/>
                <w:tcBorders>
                  <w:bottom w:val="single" w:sz="8" w:space="0" w:color="auto"/>
                </w:tcBorders>
                <w:vAlign w:val="center"/>
              </w:tcPr>
              <w:p w:rsidR="00715D1B" w:rsidRPr="00022139" w:rsidRDefault="0016062F" w:rsidP="002517EF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64287">
                  <w:rPr>
                    <w:rStyle w:val="Styl2"/>
                  </w:rPr>
                  <w:t xml:space="preserve"> </w:t>
                </w:r>
              </w:p>
            </w:tc>
          </w:sdtContent>
        </w:sdt>
        <w:sdt>
          <w:sdtPr>
            <w:rPr>
              <w:rStyle w:val="Styl2"/>
            </w:rPr>
            <w:id w:val="147873258"/>
            <w:placeholder>
              <w:docPart w:val="B068A26125484500929D0DFF56688164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512" w:type="dxa"/>
                <w:tcBorders>
                  <w:bottom w:val="single" w:sz="8" w:space="0" w:color="auto"/>
                </w:tcBorders>
                <w:vAlign w:val="center"/>
              </w:tcPr>
              <w:p w:rsidR="00715D1B" w:rsidRPr="00022139" w:rsidRDefault="0016062F" w:rsidP="002517EF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64287">
                  <w:rPr>
                    <w:rStyle w:val="Styl2"/>
                  </w:rPr>
                  <w:t xml:space="preserve"> </w:t>
                </w:r>
              </w:p>
            </w:tc>
          </w:sdtContent>
        </w:sdt>
        <w:sdt>
          <w:sdtPr>
            <w:rPr>
              <w:rStyle w:val="Styl2"/>
            </w:rPr>
            <w:id w:val="1878653904"/>
            <w:placeholder>
              <w:docPart w:val="E9968092F0B24F99B4CC385CD0D276DD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512" w:type="dxa"/>
                <w:tcBorders>
                  <w:bottom w:val="single" w:sz="8" w:space="0" w:color="auto"/>
                </w:tcBorders>
                <w:vAlign w:val="center"/>
              </w:tcPr>
              <w:p w:rsidR="00715D1B" w:rsidRPr="00022139" w:rsidRDefault="0016062F" w:rsidP="002517EF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64287">
                  <w:rPr>
                    <w:rStyle w:val="Styl2"/>
                  </w:rPr>
                  <w:t xml:space="preserve"> </w:t>
                </w:r>
              </w:p>
            </w:tc>
          </w:sdtContent>
        </w:sdt>
        <w:sdt>
          <w:sdtPr>
            <w:rPr>
              <w:rStyle w:val="Styl2"/>
            </w:rPr>
            <w:id w:val="231506878"/>
            <w:placeholder>
              <w:docPart w:val="20E7610D61AB4200907B49FD314443C3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512" w:type="dxa"/>
                <w:tcBorders>
                  <w:bottom w:val="single" w:sz="8" w:space="0" w:color="auto"/>
                </w:tcBorders>
                <w:vAlign w:val="center"/>
              </w:tcPr>
              <w:p w:rsidR="00715D1B" w:rsidRPr="00022139" w:rsidRDefault="0016062F" w:rsidP="002517EF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64287">
                  <w:rPr>
                    <w:rStyle w:val="Styl2"/>
                  </w:rPr>
                  <w:t xml:space="preserve"> </w:t>
                </w:r>
              </w:p>
            </w:tc>
          </w:sdtContent>
        </w:sdt>
        <w:sdt>
          <w:sdtPr>
            <w:rPr>
              <w:rStyle w:val="Styl2"/>
            </w:rPr>
            <w:id w:val="781616930"/>
            <w:placeholder>
              <w:docPart w:val="C5898EE228DD4FC7B78361DEF164CDCD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512" w:type="dxa"/>
                <w:tcBorders>
                  <w:bottom w:val="single" w:sz="8" w:space="0" w:color="auto"/>
                </w:tcBorders>
                <w:vAlign w:val="center"/>
              </w:tcPr>
              <w:p w:rsidR="00715D1B" w:rsidRPr="00022139" w:rsidRDefault="0016062F" w:rsidP="002517EF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64287">
                  <w:rPr>
                    <w:rStyle w:val="Styl2"/>
                  </w:rPr>
                  <w:t xml:space="preserve"> </w:t>
                </w:r>
              </w:p>
            </w:tc>
          </w:sdtContent>
        </w:sdt>
        <w:sdt>
          <w:sdtPr>
            <w:rPr>
              <w:rStyle w:val="Styl2"/>
            </w:rPr>
            <w:id w:val="701595834"/>
            <w:placeholder>
              <w:docPart w:val="1FD5FD6205984353A2692BC068711404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512" w:type="dxa"/>
                <w:tcBorders>
                  <w:bottom w:val="single" w:sz="8" w:space="0" w:color="auto"/>
                </w:tcBorders>
                <w:vAlign w:val="center"/>
              </w:tcPr>
              <w:p w:rsidR="00715D1B" w:rsidRPr="00022139" w:rsidRDefault="0016062F" w:rsidP="002517EF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64287">
                  <w:rPr>
                    <w:rStyle w:val="Styl2"/>
                  </w:rPr>
                  <w:t xml:space="preserve"> </w:t>
                </w:r>
              </w:p>
            </w:tc>
          </w:sdtContent>
        </w:sdt>
        <w:sdt>
          <w:sdtPr>
            <w:rPr>
              <w:rStyle w:val="Styl2"/>
            </w:rPr>
            <w:id w:val="-724835385"/>
            <w:placeholder>
              <w:docPart w:val="3CD04B04593B4BACA9AA84BF12A246A1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512" w:type="dxa"/>
                <w:tcBorders>
                  <w:bottom w:val="single" w:sz="8" w:space="0" w:color="auto"/>
                </w:tcBorders>
                <w:vAlign w:val="center"/>
              </w:tcPr>
              <w:p w:rsidR="00715D1B" w:rsidRPr="00022139" w:rsidRDefault="0016062F" w:rsidP="002517EF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64287">
                  <w:rPr>
                    <w:rStyle w:val="Styl2"/>
                  </w:rPr>
                  <w:t xml:space="preserve"> </w:t>
                </w:r>
              </w:p>
            </w:tc>
          </w:sdtContent>
        </w:sdt>
        <w:sdt>
          <w:sdtPr>
            <w:rPr>
              <w:rStyle w:val="Styl2"/>
            </w:rPr>
            <w:id w:val="1927305658"/>
            <w:placeholder>
              <w:docPart w:val="8E907099A1F24ACC923A73333EFAC22D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512" w:type="dxa"/>
                <w:tcBorders>
                  <w:bottom w:val="single" w:sz="8" w:space="0" w:color="auto"/>
                </w:tcBorders>
                <w:vAlign w:val="center"/>
              </w:tcPr>
              <w:p w:rsidR="00715D1B" w:rsidRPr="00022139" w:rsidRDefault="0016062F" w:rsidP="002517EF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64287">
                  <w:rPr>
                    <w:rStyle w:val="Styl2"/>
                  </w:rPr>
                  <w:t xml:space="preserve"> </w:t>
                </w:r>
              </w:p>
            </w:tc>
          </w:sdtContent>
        </w:sdt>
        <w:sdt>
          <w:sdtPr>
            <w:rPr>
              <w:rStyle w:val="Styl2"/>
            </w:rPr>
            <w:id w:val="863794111"/>
            <w:placeholder>
              <w:docPart w:val="15FE8814F78945739752E743A1DCA2C8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512" w:type="dxa"/>
                <w:tcBorders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:rsidR="00715D1B" w:rsidRPr="00022139" w:rsidRDefault="0016062F" w:rsidP="002517EF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64287">
                  <w:rPr>
                    <w:rStyle w:val="Styl2"/>
                  </w:rPr>
                  <w:t xml:space="preserve"> </w:t>
                </w:r>
              </w:p>
            </w:tc>
          </w:sdtContent>
        </w:sdt>
        <w:tc>
          <w:tcPr>
            <w:tcW w:w="51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715D1B" w:rsidRPr="00022139" w:rsidRDefault="00715D1B" w:rsidP="002517EF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sdt>
          <w:sdtPr>
            <w:rPr>
              <w:rStyle w:val="Styl2"/>
            </w:rPr>
            <w:id w:val="-930118324"/>
            <w:placeholder>
              <w:docPart w:val="B194E218760043F2A5B1868484247790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512" w:type="dxa"/>
                <w:tcBorders>
                  <w:left w:val="single" w:sz="8" w:space="0" w:color="auto"/>
                  <w:bottom w:val="single" w:sz="8" w:space="0" w:color="auto"/>
                </w:tcBorders>
                <w:vAlign w:val="center"/>
              </w:tcPr>
              <w:p w:rsidR="00715D1B" w:rsidRPr="00022139" w:rsidRDefault="0016062F" w:rsidP="002517EF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64287">
                  <w:rPr>
                    <w:rStyle w:val="Styl2"/>
                  </w:rPr>
                  <w:t xml:space="preserve"> </w:t>
                </w:r>
              </w:p>
            </w:tc>
          </w:sdtContent>
        </w:sdt>
        <w:sdt>
          <w:sdtPr>
            <w:rPr>
              <w:rStyle w:val="Styl2"/>
            </w:rPr>
            <w:id w:val="519282392"/>
            <w:placeholder>
              <w:docPart w:val="8763CD903224475B93F335ECD8450EBA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512" w:type="dxa"/>
                <w:tcBorders>
                  <w:bottom w:val="single" w:sz="8" w:space="0" w:color="auto"/>
                </w:tcBorders>
                <w:vAlign w:val="center"/>
              </w:tcPr>
              <w:p w:rsidR="00715D1B" w:rsidRPr="00022139" w:rsidRDefault="0016062F" w:rsidP="002517EF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64287">
                  <w:rPr>
                    <w:rStyle w:val="Styl2"/>
                  </w:rPr>
                  <w:t xml:space="preserve"> </w:t>
                </w:r>
              </w:p>
            </w:tc>
          </w:sdtContent>
        </w:sdt>
        <w:sdt>
          <w:sdtPr>
            <w:rPr>
              <w:rStyle w:val="Styl2"/>
            </w:rPr>
            <w:id w:val="645402350"/>
            <w:placeholder>
              <w:docPart w:val="F5BE539660D8475085F281B975287C1C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512" w:type="dxa"/>
                <w:tcBorders>
                  <w:bottom w:val="single" w:sz="8" w:space="0" w:color="auto"/>
                </w:tcBorders>
                <w:vAlign w:val="center"/>
              </w:tcPr>
              <w:p w:rsidR="00715D1B" w:rsidRPr="00022139" w:rsidRDefault="0016062F" w:rsidP="002517EF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64287">
                  <w:rPr>
                    <w:rStyle w:val="Styl2"/>
                  </w:rPr>
                  <w:t xml:space="preserve"> </w:t>
                </w:r>
              </w:p>
            </w:tc>
          </w:sdtContent>
        </w:sdt>
        <w:sdt>
          <w:sdtPr>
            <w:rPr>
              <w:rStyle w:val="Styl2"/>
            </w:rPr>
            <w:id w:val="-1912617443"/>
            <w:placeholder>
              <w:docPart w:val="5CCD8EA4C60244B894596102C80DCFAB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512" w:type="dxa"/>
                <w:tcBorders>
                  <w:bottom w:val="single" w:sz="8" w:space="0" w:color="auto"/>
                </w:tcBorders>
                <w:vAlign w:val="center"/>
              </w:tcPr>
              <w:p w:rsidR="00715D1B" w:rsidRPr="00022139" w:rsidRDefault="0016062F" w:rsidP="002517EF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64287">
                  <w:rPr>
                    <w:rStyle w:val="Styl2"/>
                  </w:rPr>
                  <w:t xml:space="preserve"> </w:t>
                </w:r>
              </w:p>
            </w:tc>
          </w:sdtContent>
        </w:sdt>
        <w:sdt>
          <w:sdtPr>
            <w:rPr>
              <w:rStyle w:val="Styl2"/>
            </w:rPr>
            <w:id w:val="1644852199"/>
            <w:placeholder>
              <w:docPart w:val="A4A9176B1D444EFCBAAEA48201B6CE0D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512" w:type="dxa"/>
                <w:tcBorders>
                  <w:bottom w:val="single" w:sz="8" w:space="0" w:color="auto"/>
                </w:tcBorders>
                <w:vAlign w:val="center"/>
              </w:tcPr>
              <w:p w:rsidR="00715D1B" w:rsidRPr="00022139" w:rsidRDefault="0016062F" w:rsidP="002517EF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64287">
                  <w:rPr>
                    <w:rStyle w:val="Styl2"/>
                  </w:rPr>
                  <w:t xml:space="preserve"> </w:t>
                </w:r>
              </w:p>
            </w:tc>
          </w:sdtContent>
        </w:sdt>
        <w:sdt>
          <w:sdtPr>
            <w:rPr>
              <w:rStyle w:val="Styl2"/>
            </w:rPr>
            <w:id w:val="-61259741"/>
            <w:placeholder>
              <w:docPart w:val="38378081CF2D4CB9B66112A93E891DCC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512" w:type="dxa"/>
                <w:tcBorders>
                  <w:bottom w:val="single" w:sz="8" w:space="0" w:color="auto"/>
                </w:tcBorders>
                <w:vAlign w:val="center"/>
              </w:tcPr>
              <w:p w:rsidR="00715D1B" w:rsidRPr="00022139" w:rsidRDefault="0016062F" w:rsidP="002517EF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64287">
                  <w:rPr>
                    <w:rStyle w:val="Styl2"/>
                  </w:rPr>
                  <w:t xml:space="preserve"> </w:t>
                </w:r>
              </w:p>
            </w:tc>
          </w:sdtContent>
        </w:sdt>
        <w:sdt>
          <w:sdtPr>
            <w:rPr>
              <w:rStyle w:val="Styl2"/>
            </w:rPr>
            <w:id w:val="-922566946"/>
            <w:placeholder>
              <w:docPart w:val="FC876CA1EA8F4F5FBF3A50653E8C65B4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513" w:type="dxa"/>
                <w:tcBorders>
                  <w:bottom w:val="single" w:sz="8" w:space="0" w:color="auto"/>
                </w:tcBorders>
                <w:vAlign w:val="center"/>
              </w:tcPr>
              <w:p w:rsidR="00715D1B" w:rsidRPr="00022139" w:rsidRDefault="0016062F" w:rsidP="002517EF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64287">
                  <w:rPr>
                    <w:rStyle w:val="Styl2"/>
                  </w:rPr>
                  <w:t xml:space="preserve"> </w:t>
                </w:r>
              </w:p>
            </w:tc>
          </w:sdtContent>
        </w:sdt>
        <w:sdt>
          <w:sdtPr>
            <w:rPr>
              <w:rStyle w:val="Styl2"/>
            </w:rPr>
            <w:id w:val="913815481"/>
            <w:placeholder>
              <w:docPart w:val="EEB52B839932468B9129CF180942A831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513" w:type="dxa"/>
                <w:tcBorders>
                  <w:bottom w:val="single" w:sz="8" w:space="0" w:color="auto"/>
                </w:tcBorders>
                <w:vAlign w:val="center"/>
              </w:tcPr>
              <w:p w:rsidR="00715D1B" w:rsidRPr="00022139" w:rsidRDefault="0016062F" w:rsidP="002517EF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64287">
                  <w:rPr>
                    <w:rStyle w:val="Styl2"/>
                  </w:rPr>
                  <w:t xml:space="preserve"> </w:t>
                </w:r>
              </w:p>
            </w:tc>
          </w:sdtContent>
        </w:sdt>
        <w:sdt>
          <w:sdtPr>
            <w:rPr>
              <w:rStyle w:val="Styl2"/>
            </w:rPr>
            <w:id w:val="-1601481700"/>
            <w:placeholder>
              <w:docPart w:val="B27EB37F149B49BD8229D863E4B8B308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513" w:type="dxa"/>
                <w:tcBorders>
                  <w:bottom w:val="single" w:sz="8" w:space="0" w:color="auto"/>
                </w:tcBorders>
                <w:vAlign w:val="center"/>
              </w:tcPr>
              <w:p w:rsidR="00715D1B" w:rsidRPr="00022139" w:rsidRDefault="0016062F" w:rsidP="002517EF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64287">
                  <w:rPr>
                    <w:rStyle w:val="Styl2"/>
                  </w:rPr>
                  <w:t xml:space="preserve"> </w:t>
                </w:r>
              </w:p>
            </w:tc>
          </w:sdtContent>
        </w:sdt>
        <w:sdt>
          <w:sdtPr>
            <w:rPr>
              <w:rStyle w:val="Styl2"/>
            </w:rPr>
            <w:id w:val="-129329422"/>
            <w:placeholder>
              <w:docPart w:val="D85D05DF60FD44B99E81232AAC815841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513" w:type="dxa"/>
                <w:tcBorders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:rsidR="00715D1B" w:rsidRPr="00022139" w:rsidRDefault="0016062F" w:rsidP="002517EF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64287">
                  <w:rPr>
                    <w:rStyle w:val="Styl2"/>
                  </w:rPr>
                  <w:t xml:space="preserve"> </w:t>
                </w:r>
              </w:p>
            </w:tc>
          </w:sdtContent>
        </w:sdt>
      </w:tr>
    </w:tbl>
    <w:p w:rsidR="00715D1B" w:rsidRPr="00022139" w:rsidRDefault="00715D1B" w:rsidP="004F3F9F">
      <w:pPr>
        <w:spacing w:after="0"/>
        <w:rPr>
          <w:rFonts w:ascii="Times New Roman" w:hAnsi="Times New Roman" w:cs="Times New Roman"/>
          <w:sz w:val="16"/>
          <w:szCs w:val="16"/>
        </w:rPr>
      </w:pPr>
      <w:r w:rsidRPr="00022139">
        <w:rPr>
          <w:rFonts w:ascii="Times New Roman" w:hAnsi="Times New Roman" w:cs="Times New Roman"/>
          <w:sz w:val="16"/>
          <w:szCs w:val="16"/>
        </w:rPr>
        <w:t>* Identifikátor je uveden na Prohlášení plátce poplatku pod zasilatelskou adresou jako čárový k</w:t>
      </w:r>
      <w:r w:rsidR="00881226">
        <w:rPr>
          <w:rFonts w:ascii="Times New Roman" w:hAnsi="Times New Roman" w:cs="Times New Roman"/>
          <w:sz w:val="16"/>
          <w:szCs w:val="16"/>
        </w:rPr>
        <w:t>ó</w:t>
      </w:r>
      <w:r w:rsidRPr="00022139">
        <w:rPr>
          <w:rFonts w:ascii="Times New Roman" w:hAnsi="Times New Roman" w:cs="Times New Roman"/>
          <w:sz w:val="16"/>
          <w:szCs w:val="16"/>
        </w:rPr>
        <w:t>d.</w:t>
      </w:r>
    </w:p>
    <w:p w:rsidR="002517EF" w:rsidRPr="00022139" w:rsidRDefault="002517EF" w:rsidP="004F3F9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022139">
        <w:rPr>
          <w:rFonts w:ascii="Times New Roman" w:hAnsi="Times New Roman" w:cs="Times New Roman"/>
          <w:sz w:val="20"/>
          <w:szCs w:val="20"/>
        </w:rPr>
        <w:t>2b Údaje o nemovitosti</w:t>
      </w:r>
    </w:p>
    <w:tbl>
      <w:tblPr>
        <w:tblStyle w:val="Mkatabulky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344"/>
        <w:gridCol w:w="1342"/>
        <w:gridCol w:w="2685"/>
        <w:gridCol w:w="1344"/>
        <w:gridCol w:w="1343"/>
        <w:gridCol w:w="1344"/>
        <w:gridCol w:w="1344"/>
      </w:tblGrid>
      <w:tr w:rsidR="002517EF" w:rsidRPr="001E3F1D" w:rsidTr="00364ED3">
        <w:tc>
          <w:tcPr>
            <w:tcW w:w="1344" w:type="dxa"/>
            <w:vAlign w:val="bottom"/>
          </w:tcPr>
          <w:p w:rsidR="002517EF" w:rsidRPr="00022139" w:rsidRDefault="002517EF" w:rsidP="00A539CA">
            <w:pPr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022139">
              <w:rPr>
                <w:rFonts w:ascii="Times New Roman" w:hAnsi="Times New Roman" w:cs="Times New Roman"/>
                <w:sz w:val="20"/>
                <w:szCs w:val="20"/>
              </w:rPr>
              <w:t>Ulice</w:t>
            </w:r>
          </w:p>
        </w:tc>
        <w:sdt>
          <w:sdtPr>
            <w:rPr>
              <w:rStyle w:val="Styl2"/>
            </w:rPr>
            <w:id w:val="2008245261"/>
            <w:placeholder>
              <w:docPart w:val="D9F9563DEA1C470595D98964EBE8FD3A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4027" w:type="dxa"/>
                <w:gridSpan w:val="2"/>
                <w:vAlign w:val="bottom"/>
              </w:tcPr>
              <w:p w:rsidR="002517EF" w:rsidRPr="00022139" w:rsidRDefault="0016062F" w:rsidP="002517EF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64287">
                  <w:rPr>
                    <w:rStyle w:val="Styl2"/>
                  </w:rPr>
                  <w:t xml:space="preserve"> </w:t>
                </w:r>
              </w:p>
            </w:tc>
          </w:sdtContent>
        </w:sdt>
        <w:tc>
          <w:tcPr>
            <w:tcW w:w="1344" w:type="dxa"/>
            <w:vAlign w:val="bottom"/>
          </w:tcPr>
          <w:p w:rsidR="002517EF" w:rsidRPr="00022139" w:rsidRDefault="002517EF" w:rsidP="00A539CA">
            <w:pPr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22139">
              <w:rPr>
                <w:rFonts w:ascii="Times New Roman" w:hAnsi="Times New Roman" w:cs="Times New Roman"/>
                <w:sz w:val="20"/>
                <w:szCs w:val="20"/>
              </w:rPr>
              <w:t>Č.p.</w:t>
            </w:r>
            <w:proofErr w:type="gramEnd"/>
            <w:r w:rsidRPr="00022139">
              <w:rPr>
                <w:rFonts w:ascii="Times New Roman" w:hAnsi="Times New Roman" w:cs="Times New Roman"/>
                <w:sz w:val="20"/>
                <w:szCs w:val="20"/>
              </w:rPr>
              <w:t xml:space="preserve"> / Č.ev.</w:t>
            </w:r>
          </w:p>
        </w:tc>
        <w:sdt>
          <w:sdtPr>
            <w:rPr>
              <w:rStyle w:val="Styl2"/>
            </w:rPr>
            <w:id w:val="-1239787456"/>
            <w:placeholder>
              <w:docPart w:val="281A328A2CC04D27A8E7F1A0366444BC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1343" w:type="dxa"/>
                <w:vAlign w:val="bottom"/>
              </w:tcPr>
              <w:p w:rsidR="002517EF" w:rsidRPr="00022139" w:rsidRDefault="0016062F" w:rsidP="00A539CA">
                <w:pPr>
                  <w:spacing w:before="120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64287">
                  <w:rPr>
                    <w:rStyle w:val="Styl2"/>
                  </w:rPr>
                  <w:t xml:space="preserve"> </w:t>
                </w:r>
              </w:p>
            </w:tc>
          </w:sdtContent>
        </w:sdt>
        <w:tc>
          <w:tcPr>
            <w:tcW w:w="1344" w:type="dxa"/>
            <w:vAlign w:val="bottom"/>
          </w:tcPr>
          <w:p w:rsidR="002517EF" w:rsidRPr="00022139" w:rsidRDefault="002517EF" w:rsidP="00A539CA">
            <w:pPr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22139">
              <w:rPr>
                <w:rFonts w:ascii="Times New Roman" w:hAnsi="Times New Roman" w:cs="Times New Roman"/>
                <w:sz w:val="20"/>
                <w:szCs w:val="20"/>
              </w:rPr>
              <w:t>Č.o.</w:t>
            </w:r>
            <w:proofErr w:type="gramEnd"/>
          </w:p>
        </w:tc>
        <w:sdt>
          <w:sdtPr>
            <w:rPr>
              <w:rStyle w:val="Styl2"/>
            </w:rPr>
            <w:id w:val="1046411348"/>
            <w:placeholder>
              <w:docPart w:val="5149699FDB064A4DA9ADF213AA6BC9A6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1344" w:type="dxa"/>
                <w:vAlign w:val="bottom"/>
              </w:tcPr>
              <w:p w:rsidR="002517EF" w:rsidRPr="00022139" w:rsidRDefault="0016062F" w:rsidP="00A539CA">
                <w:pPr>
                  <w:spacing w:before="120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64287">
                  <w:rPr>
                    <w:rStyle w:val="Styl2"/>
                  </w:rPr>
                  <w:t xml:space="preserve"> </w:t>
                </w:r>
              </w:p>
            </w:tc>
          </w:sdtContent>
        </w:sdt>
      </w:tr>
      <w:tr w:rsidR="00364ED3" w:rsidRPr="001E3F1D" w:rsidTr="000664F9">
        <w:tc>
          <w:tcPr>
            <w:tcW w:w="2686" w:type="dxa"/>
            <w:gridSpan w:val="2"/>
            <w:vAlign w:val="bottom"/>
          </w:tcPr>
          <w:p w:rsidR="00364ED3" w:rsidRPr="00022139" w:rsidRDefault="00364ED3" w:rsidP="00A539CA">
            <w:pPr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022139">
              <w:rPr>
                <w:rFonts w:ascii="Times New Roman" w:hAnsi="Times New Roman" w:cs="Times New Roman"/>
                <w:sz w:val="20"/>
                <w:szCs w:val="20"/>
              </w:rPr>
              <w:t>Obec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Část obce</w:t>
            </w:r>
          </w:p>
        </w:tc>
        <w:sdt>
          <w:sdtPr>
            <w:rPr>
              <w:rStyle w:val="Styl2"/>
            </w:rPr>
            <w:id w:val="626675623"/>
            <w:placeholder>
              <w:docPart w:val="B305F9CE89E54D9F8EBE1C92715ECD10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2685" w:type="dxa"/>
                <w:vAlign w:val="bottom"/>
              </w:tcPr>
              <w:p w:rsidR="00364ED3" w:rsidRPr="00022139" w:rsidRDefault="0016062F" w:rsidP="00A539CA">
                <w:pPr>
                  <w:spacing w:before="120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53030D">
                  <w:rPr>
                    <w:rStyle w:val="Styl2"/>
                  </w:rPr>
                  <w:t xml:space="preserve"> </w:t>
                </w:r>
              </w:p>
            </w:tc>
          </w:sdtContent>
        </w:sdt>
        <w:tc>
          <w:tcPr>
            <w:tcW w:w="1344" w:type="dxa"/>
            <w:vAlign w:val="bottom"/>
          </w:tcPr>
          <w:p w:rsidR="00364ED3" w:rsidRPr="00022139" w:rsidRDefault="00364ED3" w:rsidP="00A539CA">
            <w:pPr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022139">
              <w:rPr>
                <w:rFonts w:ascii="Times New Roman" w:hAnsi="Times New Roman" w:cs="Times New Roman"/>
                <w:sz w:val="20"/>
                <w:szCs w:val="20"/>
              </w:rPr>
              <w:t>PSČ</w:t>
            </w:r>
          </w:p>
        </w:tc>
        <w:sdt>
          <w:sdtPr>
            <w:rPr>
              <w:rStyle w:val="Styl2"/>
            </w:rPr>
            <w:id w:val="-1789889240"/>
            <w:placeholder>
              <w:docPart w:val="82D33DB70C3A4195AB72C8047B412A9F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1343" w:type="dxa"/>
                <w:vAlign w:val="bottom"/>
              </w:tcPr>
              <w:p w:rsidR="00364ED3" w:rsidRPr="00022139" w:rsidRDefault="0016062F" w:rsidP="00A539CA">
                <w:pPr>
                  <w:spacing w:before="120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64287">
                  <w:rPr>
                    <w:rStyle w:val="Styl2"/>
                  </w:rPr>
                  <w:t xml:space="preserve"> </w:t>
                </w:r>
              </w:p>
            </w:tc>
          </w:sdtContent>
        </w:sdt>
        <w:tc>
          <w:tcPr>
            <w:tcW w:w="1344" w:type="dxa"/>
            <w:vAlign w:val="bottom"/>
          </w:tcPr>
          <w:p w:rsidR="00364ED3" w:rsidRPr="00022139" w:rsidRDefault="00364ED3" w:rsidP="00A539CA">
            <w:pPr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022139">
              <w:rPr>
                <w:rFonts w:ascii="Times New Roman" w:hAnsi="Times New Roman" w:cs="Times New Roman"/>
                <w:sz w:val="20"/>
                <w:szCs w:val="20"/>
              </w:rPr>
              <w:t>Stát</w:t>
            </w:r>
          </w:p>
        </w:tc>
        <w:tc>
          <w:tcPr>
            <w:tcW w:w="1344" w:type="dxa"/>
            <w:vAlign w:val="bottom"/>
          </w:tcPr>
          <w:p w:rsidR="00364ED3" w:rsidRPr="00022139" w:rsidRDefault="00364ED3" w:rsidP="00A539CA">
            <w:pPr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022139">
              <w:rPr>
                <w:rFonts w:ascii="Times New Roman" w:hAnsi="Times New Roman" w:cs="Times New Roman"/>
                <w:sz w:val="20"/>
                <w:szCs w:val="20"/>
              </w:rPr>
              <w:t>ČR</w:t>
            </w:r>
          </w:p>
        </w:tc>
      </w:tr>
    </w:tbl>
    <w:p w:rsidR="00715D1B" w:rsidRPr="00022139" w:rsidRDefault="00715D1B" w:rsidP="00907664">
      <w:pPr>
        <w:spacing w:before="120" w:after="0"/>
        <w:rPr>
          <w:rFonts w:ascii="Times New Roman" w:hAnsi="Times New Roman" w:cs="Times New Roman"/>
          <w:b/>
          <w:sz w:val="28"/>
          <w:szCs w:val="28"/>
        </w:rPr>
      </w:pPr>
      <w:r w:rsidRPr="00022139">
        <w:rPr>
          <w:rFonts w:ascii="Times New Roman" w:hAnsi="Times New Roman" w:cs="Times New Roman"/>
          <w:b/>
          <w:sz w:val="28"/>
          <w:szCs w:val="28"/>
        </w:rPr>
        <w:t xml:space="preserve">3 </w:t>
      </w:r>
      <w:r w:rsidR="008029CC" w:rsidRPr="00022139">
        <w:rPr>
          <w:rFonts w:ascii="Times New Roman" w:hAnsi="Times New Roman" w:cs="Times New Roman"/>
          <w:b/>
          <w:sz w:val="28"/>
          <w:szCs w:val="28"/>
        </w:rPr>
        <w:t>Identifikace bankovního účtu</w:t>
      </w:r>
    </w:p>
    <w:p w:rsidR="004F3F9F" w:rsidRPr="00022139" w:rsidRDefault="008029CC" w:rsidP="004F3F9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022139">
        <w:rPr>
          <w:rFonts w:ascii="Times New Roman" w:hAnsi="Times New Roman" w:cs="Times New Roman"/>
          <w:sz w:val="20"/>
          <w:szCs w:val="20"/>
        </w:rPr>
        <w:t>3</w:t>
      </w:r>
      <w:r w:rsidR="004F3F9F" w:rsidRPr="00022139">
        <w:rPr>
          <w:rFonts w:ascii="Times New Roman" w:hAnsi="Times New Roman" w:cs="Times New Roman"/>
          <w:sz w:val="20"/>
          <w:szCs w:val="20"/>
        </w:rPr>
        <w:t xml:space="preserve">a </w:t>
      </w:r>
      <w:r w:rsidR="00881226">
        <w:rPr>
          <w:rFonts w:ascii="Times New Roman" w:hAnsi="Times New Roman" w:cs="Times New Roman"/>
          <w:sz w:val="20"/>
          <w:szCs w:val="20"/>
        </w:rPr>
        <w:t xml:space="preserve">Vlastník / </w:t>
      </w:r>
      <w:r w:rsidRPr="00022139">
        <w:rPr>
          <w:rFonts w:ascii="Times New Roman" w:hAnsi="Times New Roman" w:cs="Times New Roman"/>
          <w:sz w:val="20"/>
          <w:szCs w:val="20"/>
        </w:rPr>
        <w:t>Disponent</w:t>
      </w:r>
    </w:p>
    <w:tbl>
      <w:tblPr>
        <w:tblStyle w:val="Mkatabulky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2685"/>
        <w:gridCol w:w="2685"/>
        <w:gridCol w:w="2689"/>
        <w:gridCol w:w="2687"/>
      </w:tblGrid>
      <w:tr w:rsidR="004F3F9F" w:rsidRPr="001E3F1D" w:rsidTr="00022139">
        <w:tc>
          <w:tcPr>
            <w:tcW w:w="2688" w:type="dxa"/>
            <w:vAlign w:val="bottom"/>
          </w:tcPr>
          <w:p w:rsidR="004F3F9F" w:rsidRPr="00022139" w:rsidRDefault="004F3F9F" w:rsidP="00A539CA">
            <w:pPr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022139">
              <w:rPr>
                <w:rFonts w:ascii="Times New Roman" w:hAnsi="Times New Roman" w:cs="Times New Roman"/>
                <w:sz w:val="20"/>
                <w:szCs w:val="20"/>
              </w:rPr>
              <w:t>Příjmení</w:t>
            </w:r>
            <w:r w:rsidR="00364ED3">
              <w:rPr>
                <w:rFonts w:ascii="Times New Roman" w:hAnsi="Times New Roman" w:cs="Times New Roman"/>
                <w:sz w:val="20"/>
                <w:szCs w:val="20"/>
              </w:rPr>
              <w:t>, Jméno</w:t>
            </w:r>
            <w:r w:rsidRPr="00022139">
              <w:rPr>
                <w:rFonts w:ascii="Times New Roman" w:hAnsi="Times New Roman" w:cs="Times New Roman"/>
                <w:sz w:val="20"/>
                <w:szCs w:val="20"/>
              </w:rPr>
              <w:t xml:space="preserve"> / Název</w:t>
            </w:r>
          </w:p>
        </w:tc>
        <w:sdt>
          <w:sdtPr>
            <w:rPr>
              <w:rStyle w:val="Styl2"/>
            </w:rPr>
            <w:id w:val="-1686664865"/>
            <w:placeholder>
              <w:docPart w:val="9855A53330264A8A913EBE406BE41469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8068" w:type="dxa"/>
                <w:gridSpan w:val="3"/>
                <w:vAlign w:val="bottom"/>
              </w:tcPr>
              <w:p w:rsidR="004F3F9F" w:rsidRPr="00022139" w:rsidRDefault="0016062F" w:rsidP="00A539CA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64287">
                  <w:rPr>
                    <w:rStyle w:val="Styl2"/>
                  </w:rPr>
                  <w:t xml:space="preserve"> </w:t>
                </w:r>
              </w:p>
            </w:tc>
          </w:sdtContent>
        </w:sdt>
      </w:tr>
      <w:tr w:rsidR="004F3F9F" w:rsidRPr="001E3F1D" w:rsidTr="00022139">
        <w:tc>
          <w:tcPr>
            <w:tcW w:w="2688" w:type="dxa"/>
            <w:vAlign w:val="bottom"/>
          </w:tcPr>
          <w:p w:rsidR="004F3F9F" w:rsidRPr="00022139" w:rsidRDefault="00C604C6" w:rsidP="00A539CA">
            <w:pPr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 w:rsidR="00364ED3">
              <w:rPr>
                <w:rFonts w:ascii="Times New Roman" w:hAnsi="Times New Roman" w:cs="Times New Roman"/>
                <w:sz w:val="20"/>
                <w:szCs w:val="20"/>
              </w:rPr>
              <w:t>atum narození</w:t>
            </w:r>
            <w:r w:rsidR="004F3F9F" w:rsidRPr="00022139">
              <w:rPr>
                <w:rFonts w:ascii="Times New Roman" w:hAnsi="Times New Roman" w:cs="Times New Roman"/>
                <w:sz w:val="20"/>
                <w:szCs w:val="20"/>
              </w:rPr>
              <w:t xml:space="preserve"> / IČ</w:t>
            </w:r>
          </w:p>
        </w:tc>
        <w:sdt>
          <w:sdtPr>
            <w:rPr>
              <w:rStyle w:val="Styl2"/>
            </w:rPr>
            <w:id w:val="-2082677915"/>
            <w:placeholder>
              <w:docPart w:val="915C749C306B4D2284655108EAFE98BC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2688" w:type="dxa"/>
                <w:vAlign w:val="bottom"/>
              </w:tcPr>
              <w:p w:rsidR="004F3F9F" w:rsidRPr="00022139" w:rsidRDefault="0016062F" w:rsidP="00A539CA">
                <w:pPr>
                  <w:spacing w:before="120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64287">
                  <w:rPr>
                    <w:rStyle w:val="Styl2"/>
                  </w:rPr>
                  <w:t xml:space="preserve"> </w:t>
                </w:r>
              </w:p>
            </w:tc>
          </w:sdtContent>
        </w:sdt>
        <w:tc>
          <w:tcPr>
            <w:tcW w:w="2690" w:type="dxa"/>
            <w:vAlign w:val="bottom"/>
          </w:tcPr>
          <w:p w:rsidR="004F3F9F" w:rsidRPr="00022139" w:rsidRDefault="004F3F9F" w:rsidP="00364ED3">
            <w:pPr>
              <w:tabs>
                <w:tab w:val="right" w:pos="2166"/>
              </w:tabs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022139">
              <w:rPr>
                <w:rFonts w:ascii="Times New Roman" w:hAnsi="Times New Roman" w:cs="Times New Roman"/>
                <w:sz w:val="20"/>
                <w:szCs w:val="20"/>
              </w:rPr>
              <w:t>Telefon</w:t>
            </w:r>
            <w:r w:rsidR="00364ED3">
              <w:rPr>
                <w:rFonts w:ascii="Times New Roman" w:hAnsi="Times New Roman" w:cs="Times New Roman"/>
                <w:sz w:val="20"/>
                <w:szCs w:val="20"/>
              </w:rPr>
              <w:tab/>
              <w:t>+420</w:t>
            </w:r>
          </w:p>
        </w:tc>
        <w:sdt>
          <w:sdtPr>
            <w:rPr>
              <w:rStyle w:val="Styl2"/>
            </w:rPr>
            <w:id w:val="841047295"/>
            <w:placeholder>
              <w:docPart w:val="856E79DEE2F0456984D20830D2BE143C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2690" w:type="dxa"/>
                <w:vAlign w:val="bottom"/>
              </w:tcPr>
              <w:p w:rsidR="004F3F9F" w:rsidRPr="00022139" w:rsidRDefault="0016062F" w:rsidP="00A539CA">
                <w:pPr>
                  <w:spacing w:before="120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64287">
                  <w:rPr>
                    <w:rStyle w:val="Styl2"/>
                  </w:rPr>
                  <w:t xml:space="preserve"> </w:t>
                </w:r>
              </w:p>
            </w:tc>
          </w:sdtContent>
        </w:sdt>
      </w:tr>
    </w:tbl>
    <w:p w:rsidR="00715D1B" w:rsidRPr="00022139" w:rsidRDefault="008029CC" w:rsidP="004F3F9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022139">
        <w:rPr>
          <w:rFonts w:ascii="Times New Roman" w:hAnsi="Times New Roman" w:cs="Times New Roman"/>
          <w:sz w:val="20"/>
          <w:szCs w:val="20"/>
        </w:rPr>
        <w:t>3b</w:t>
      </w:r>
      <w:r w:rsidR="004F3F9F" w:rsidRPr="00022139">
        <w:rPr>
          <w:rFonts w:ascii="Times New Roman" w:hAnsi="Times New Roman" w:cs="Times New Roman"/>
          <w:sz w:val="20"/>
          <w:szCs w:val="20"/>
        </w:rPr>
        <w:t xml:space="preserve"> </w:t>
      </w:r>
      <w:r w:rsidRPr="00022139">
        <w:rPr>
          <w:rFonts w:ascii="Times New Roman" w:hAnsi="Times New Roman" w:cs="Times New Roman"/>
          <w:sz w:val="20"/>
          <w:szCs w:val="20"/>
        </w:rPr>
        <w:t>Číslo účtu</w:t>
      </w:r>
    </w:p>
    <w:tbl>
      <w:tblPr>
        <w:tblStyle w:val="Mkatabulky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488"/>
        <w:gridCol w:w="488"/>
        <w:gridCol w:w="488"/>
        <w:gridCol w:w="488"/>
        <w:gridCol w:w="487"/>
        <w:gridCol w:w="487"/>
        <w:gridCol w:w="493"/>
        <w:gridCol w:w="487"/>
        <w:gridCol w:w="487"/>
        <w:gridCol w:w="487"/>
        <w:gridCol w:w="488"/>
        <w:gridCol w:w="488"/>
        <w:gridCol w:w="488"/>
        <w:gridCol w:w="488"/>
        <w:gridCol w:w="488"/>
        <w:gridCol w:w="488"/>
        <w:gridCol w:w="488"/>
        <w:gridCol w:w="494"/>
        <w:gridCol w:w="489"/>
        <w:gridCol w:w="489"/>
        <w:gridCol w:w="489"/>
        <w:gridCol w:w="489"/>
      </w:tblGrid>
      <w:tr w:rsidR="004F3F9F" w:rsidRPr="001E3F1D" w:rsidTr="00881226">
        <w:sdt>
          <w:sdtPr>
            <w:rPr>
              <w:rStyle w:val="Styl2"/>
            </w:rPr>
            <w:id w:val="-1091465046"/>
            <w:placeholder>
              <w:docPart w:val="DA164BA52E084681A2F8DBDC43B800CC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488" w:type="dxa"/>
                <w:vAlign w:val="center"/>
              </w:tcPr>
              <w:p w:rsidR="004F3F9F" w:rsidRPr="00022139" w:rsidRDefault="0016062F" w:rsidP="004F3F9F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64287">
                  <w:rPr>
                    <w:rStyle w:val="Styl2"/>
                  </w:rPr>
                  <w:t xml:space="preserve"> </w:t>
                </w:r>
              </w:p>
            </w:tc>
          </w:sdtContent>
        </w:sdt>
        <w:sdt>
          <w:sdtPr>
            <w:rPr>
              <w:rStyle w:val="Styl2"/>
            </w:rPr>
            <w:id w:val="-1638397514"/>
            <w:placeholder>
              <w:docPart w:val="40AE22AABF8A40C1A394BB5E37840972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488" w:type="dxa"/>
                <w:vAlign w:val="center"/>
              </w:tcPr>
              <w:p w:rsidR="004F3F9F" w:rsidRPr="00022139" w:rsidRDefault="0016062F" w:rsidP="004F3F9F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064287">
                  <w:rPr>
                    <w:rStyle w:val="Styl2"/>
                  </w:rPr>
                  <w:t xml:space="preserve"> </w:t>
                </w:r>
              </w:p>
            </w:tc>
          </w:sdtContent>
        </w:sdt>
        <w:sdt>
          <w:sdtPr>
            <w:rPr>
              <w:rStyle w:val="Styl2"/>
            </w:rPr>
            <w:id w:val="979346150"/>
            <w:placeholder>
              <w:docPart w:val="480F5B1AC5C54E149C9DD6DC0D4DDCD0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488" w:type="dxa"/>
                <w:vAlign w:val="center"/>
              </w:tcPr>
              <w:p w:rsidR="004F3F9F" w:rsidRPr="00022139" w:rsidRDefault="0016062F" w:rsidP="004F3F9F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6210C2">
                  <w:rPr>
                    <w:rStyle w:val="Styl2"/>
                  </w:rPr>
                  <w:t xml:space="preserve"> </w:t>
                </w:r>
              </w:p>
            </w:tc>
          </w:sdtContent>
        </w:sdt>
        <w:sdt>
          <w:sdtPr>
            <w:rPr>
              <w:rStyle w:val="Styl2"/>
            </w:rPr>
            <w:id w:val="-499967470"/>
            <w:placeholder>
              <w:docPart w:val="CBBB39155BBC4A879964597E1CBC5DF1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488" w:type="dxa"/>
                <w:vAlign w:val="center"/>
              </w:tcPr>
              <w:p w:rsidR="004F3F9F" w:rsidRPr="00022139" w:rsidRDefault="0016062F" w:rsidP="004F3F9F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6210C2">
                  <w:rPr>
                    <w:rStyle w:val="Styl2"/>
                  </w:rPr>
                  <w:t xml:space="preserve"> </w:t>
                </w:r>
              </w:p>
            </w:tc>
          </w:sdtContent>
        </w:sdt>
        <w:sdt>
          <w:sdtPr>
            <w:rPr>
              <w:rStyle w:val="Styl2"/>
            </w:rPr>
            <w:id w:val="58680289"/>
            <w:placeholder>
              <w:docPart w:val="ED1A64BB04D4437A800EE645DD0B43EF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487" w:type="dxa"/>
                <w:vAlign w:val="center"/>
              </w:tcPr>
              <w:p w:rsidR="004F3F9F" w:rsidRPr="00022139" w:rsidRDefault="0016062F" w:rsidP="004F3F9F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6210C2">
                  <w:rPr>
                    <w:rStyle w:val="Styl2"/>
                  </w:rPr>
                  <w:t xml:space="preserve"> </w:t>
                </w:r>
              </w:p>
            </w:tc>
          </w:sdtContent>
        </w:sdt>
        <w:sdt>
          <w:sdtPr>
            <w:rPr>
              <w:rStyle w:val="Styl2"/>
            </w:rPr>
            <w:id w:val="1424233304"/>
            <w:placeholder>
              <w:docPart w:val="CA3BA8CC0CA14A9B9F11CE2F81A0E3F2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487" w:type="dxa"/>
                <w:vAlign w:val="center"/>
              </w:tcPr>
              <w:p w:rsidR="004F3F9F" w:rsidRPr="00022139" w:rsidRDefault="0016062F" w:rsidP="004F3F9F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6210C2">
                  <w:rPr>
                    <w:rStyle w:val="Styl2"/>
                  </w:rPr>
                  <w:t xml:space="preserve"> </w:t>
                </w:r>
              </w:p>
            </w:tc>
          </w:sdtContent>
        </w:sdt>
        <w:tc>
          <w:tcPr>
            <w:tcW w:w="493" w:type="dxa"/>
            <w:vAlign w:val="center"/>
          </w:tcPr>
          <w:p w:rsidR="004F3F9F" w:rsidRPr="00022139" w:rsidRDefault="004F3F9F" w:rsidP="004F3F9F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21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sdt>
          <w:sdtPr>
            <w:rPr>
              <w:rStyle w:val="Styl2"/>
            </w:rPr>
            <w:id w:val="1515955954"/>
            <w:placeholder>
              <w:docPart w:val="BE7F40A850C34328A9F4B54D8F85ECB0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487" w:type="dxa"/>
                <w:vAlign w:val="center"/>
              </w:tcPr>
              <w:p w:rsidR="004F3F9F" w:rsidRPr="00022139" w:rsidRDefault="0016062F" w:rsidP="004F3F9F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6210C2">
                  <w:rPr>
                    <w:rStyle w:val="Styl2"/>
                  </w:rPr>
                  <w:t xml:space="preserve"> </w:t>
                </w:r>
              </w:p>
            </w:tc>
          </w:sdtContent>
        </w:sdt>
        <w:sdt>
          <w:sdtPr>
            <w:rPr>
              <w:rStyle w:val="Styl2"/>
            </w:rPr>
            <w:id w:val="18051616"/>
            <w:placeholder>
              <w:docPart w:val="12969571D269478E9AFE2381258E9870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487" w:type="dxa"/>
                <w:vAlign w:val="center"/>
              </w:tcPr>
              <w:p w:rsidR="004F3F9F" w:rsidRPr="00022139" w:rsidRDefault="0016062F" w:rsidP="004F3F9F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6210C2">
                  <w:rPr>
                    <w:rStyle w:val="Styl2"/>
                  </w:rPr>
                  <w:t xml:space="preserve"> </w:t>
                </w:r>
              </w:p>
            </w:tc>
          </w:sdtContent>
        </w:sdt>
        <w:sdt>
          <w:sdtPr>
            <w:rPr>
              <w:rStyle w:val="Styl2"/>
            </w:rPr>
            <w:id w:val="2054806625"/>
            <w:placeholder>
              <w:docPart w:val="819105ECC6064B1EB7099DC3DEE7BE0A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487" w:type="dxa"/>
                <w:vAlign w:val="center"/>
              </w:tcPr>
              <w:p w:rsidR="004F3F9F" w:rsidRPr="00022139" w:rsidRDefault="0016062F" w:rsidP="004F3F9F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6210C2">
                  <w:rPr>
                    <w:rStyle w:val="Styl2"/>
                  </w:rPr>
                  <w:t xml:space="preserve"> </w:t>
                </w:r>
              </w:p>
            </w:tc>
          </w:sdtContent>
        </w:sdt>
        <w:sdt>
          <w:sdtPr>
            <w:rPr>
              <w:rStyle w:val="Styl2"/>
            </w:rPr>
            <w:id w:val="1000001072"/>
            <w:placeholder>
              <w:docPart w:val="1297908F6F424D91AB33BA3F26001AFF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488" w:type="dxa"/>
                <w:vAlign w:val="center"/>
              </w:tcPr>
              <w:p w:rsidR="004F3F9F" w:rsidRPr="00022139" w:rsidRDefault="0016062F" w:rsidP="004F3F9F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6210C2">
                  <w:rPr>
                    <w:rStyle w:val="Styl2"/>
                  </w:rPr>
                  <w:t xml:space="preserve"> </w:t>
                </w:r>
              </w:p>
            </w:tc>
          </w:sdtContent>
        </w:sdt>
        <w:sdt>
          <w:sdtPr>
            <w:rPr>
              <w:rStyle w:val="Styl2"/>
            </w:rPr>
            <w:id w:val="-636110962"/>
            <w:placeholder>
              <w:docPart w:val="C8A385F338964382932E9194BFE0012B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488" w:type="dxa"/>
                <w:vAlign w:val="center"/>
              </w:tcPr>
              <w:p w:rsidR="004F3F9F" w:rsidRPr="00022139" w:rsidRDefault="0016062F" w:rsidP="004F3F9F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6210C2">
                  <w:rPr>
                    <w:rStyle w:val="Styl2"/>
                  </w:rPr>
                  <w:t xml:space="preserve"> </w:t>
                </w:r>
              </w:p>
            </w:tc>
          </w:sdtContent>
        </w:sdt>
        <w:sdt>
          <w:sdtPr>
            <w:rPr>
              <w:rStyle w:val="Styl2"/>
            </w:rPr>
            <w:id w:val="-1735613588"/>
            <w:placeholder>
              <w:docPart w:val="41DF5CC145C04C58BB7CF75DA027E405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488" w:type="dxa"/>
                <w:vAlign w:val="center"/>
              </w:tcPr>
              <w:p w:rsidR="004F3F9F" w:rsidRPr="00022139" w:rsidRDefault="0016062F" w:rsidP="004F3F9F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6210C2">
                  <w:rPr>
                    <w:rStyle w:val="Styl2"/>
                  </w:rPr>
                  <w:t xml:space="preserve"> </w:t>
                </w:r>
              </w:p>
            </w:tc>
          </w:sdtContent>
        </w:sdt>
        <w:sdt>
          <w:sdtPr>
            <w:rPr>
              <w:rStyle w:val="Styl2"/>
            </w:rPr>
            <w:id w:val="-1707096310"/>
            <w:placeholder>
              <w:docPart w:val="614E02AC04854CD893A90A406AF7B40A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488" w:type="dxa"/>
                <w:vAlign w:val="center"/>
              </w:tcPr>
              <w:p w:rsidR="004F3F9F" w:rsidRPr="00022139" w:rsidRDefault="0016062F" w:rsidP="004F3F9F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6210C2">
                  <w:rPr>
                    <w:rStyle w:val="Styl2"/>
                  </w:rPr>
                  <w:t xml:space="preserve"> </w:t>
                </w:r>
              </w:p>
            </w:tc>
          </w:sdtContent>
        </w:sdt>
        <w:sdt>
          <w:sdtPr>
            <w:rPr>
              <w:rStyle w:val="Styl2"/>
            </w:rPr>
            <w:id w:val="-1835835095"/>
            <w:placeholder>
              <w:docPart w:val="AABA23CA88274C8CBDB477ED4D95A9C1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488" w:type="dxa"/>
                <w:vAlign w:val="center"/>
              </w:tcPr>
              <w:p w:rsidR="004F3F9F" w:rsidRPr="00022139" w:rsidRDefault="0016062F" w:rsidP="004F3F9F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6210C2">
                  <w:rPr>
                    <w:rStyle w:val="Styl2"/>
                  </w:rPr>
                  <w:t xml:space="preserve"> </w:t>
                </w:r>
              </w:p>
            </w:tc>
          </w:sdtContent>
        </w:sdt>
        <w:sdt>
          <w:sdtPr>
            <w:rPr>
              <w:rStyle w:val="Styl2"/>
            </w:rPr>
            <w:id w:val="979031047"/>
            <w:placeholder>
              <w:docPart w:val="7B87F0CDB3564B929A5EC123232907C9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488" w:type="dxa"/>
                <w:vAlign w:val="center"/>
              </w:tcPr>
              <w:p w:rsidR="004F3F9F" w:rsidRPr="00022139" w:rsidRDefault="0016062F" w:rsidP="004F3F9F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6210C2">
                  <w:rPr>
                    <w:rStyle w:val="Styl2"/>
                  </w:rPr>
                  <w:t xml:space="preserve"> </w:t>
                </w:r>
              </w:p>
            </w:tc>
          </w:sdtContent>
        </w:sdt>
        <w:sdt>
          <w:sdtPr>
            <w:rPr>
              <w:rStyle w:val="Styl2"/>
            </w:rPr>
            <w:id w:val="-1389646583"/>
            <w:placeholder>
              <w:docPart w:val="6048720805F3413F8EFF66F8D4E5AA69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488" w:type="dxa"/>
                <w:vAlign w:val="center"/>
              </w:tcPr>
              <w:p w:rsidR="004F3F9F" w:rsidRPr="00022139" w:rsidRDefault="0016062F" w:rsidP="004F3F9F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6210C2">
                  <w:rPr>
                    <w:rStyle w:val="Styl2"/>
                  </w:rPr>
                  <w:t xml:space="preserve"> </w:t>
                </w:r>
              </w:p>
            </w:tc>
          </w:sdtContent>
        </w:sdt>
        <w:tc>
          <w:tcPr>
            <w:tcW w:w="494" w:type="dxa"/>
            <w:vAlign w:val="center"/>
          </w:tcPr>
          <w:p w:rsidR="004F3F9F" w:rsidRPr="00022139" w:rsidRDefault="004F3F9F" w:rsidP="004F3F9F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2139">
              <w:rPr>
                <w:rFonts w:ascii="Times New Roman" w:hAnsi="Times New Roman" w:cs="Times New Roman"/>
                <w:sz w:val="20"/>
                <w:szCs w:val="20"/>
              </w:rPr>
              <w:t>/</w:t>
            </w:r>
          </w:p>
        </w:tc>
        <w:sdt>
          <w:sdtPr>
            <w:rPr>
              <w:rStyle w:val="Styl2"/>
            </w:rPr>
            <w:id w:val="-242410087"/>
            <w:placeholder>
              <w:docPart w:val="08EA9560171A44A99EC8A08F8C5006F7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489" w:type="dxa"/>
                <w:vAlign w:val="center"/>
              </w:tcPr>
              <w:p w:rsidR="004F3F9F" w:rsidRPr="00022139" w:rsidRDefault="0016062F" w:rsidP="004F3F9F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6210C2">
                  <w:rPr>
                    <w:rStyle w:val="Styl2"/>
                  </w:rPr>
                  <w:t xml:space="preserve"> </w:t>
                </w:r>
              </w:p>
            </w:tc>
          </w:sdtContent>
        </w:sdt>
        <w:sdt>
          <w:sdtPr>
            <w:rPr>
              <w:rStyle w:val="Styl2"/>
            </w:rPr>
            <w:id w:val="407041986"/>
            <w:placeholder>
              <w:docPart w:val="A21CE56C30AE41E9AD01C84580B261D8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489" w:type="dxa"/>
              </w:tcPr>
              <w:p w:rsidR="004F3F9F" w:rsidRPr="00022139" w:rsidRDefault="0016062F" w:rsidP="004F3F9F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6210C2">
                  <w:rPr>
                    <w:rStyle w:val="Styl2"/>
                  </w:rPr>
                  <w:t xml:space="preserve"> </w:t>
                </w:r>
              </w:p>
            </w:tc>
          </w:sdtContent>
        </w:sdt>
        <w:sdt>
          <w:sdtPr>
            <w:rPr>
              <w:rStyle w:val="Styl2"/>
            </w:rPr>
            <w:id w:val="243839518"/>
            <w:placeholder>
              <w:docPart w:val="8A1089540203427F9D2490B87D114F6B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489" w:type="dxa"/>
                <w:vAlign w:val="center"/>
              </w:tcPr>
              <w:p w:rsidR="004F3F9F" w:rsidRPr="00022139" w:rsidRDefault="0016062F" w:rsidP="004F3F9F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6210C2">
                  <w:rPr>
                    <w:rStyle w:val="Styl2"/>
                  </w:rPr>
                  <w:t xml:space="preserve"> </w:t>
                </w:r>
              </w:p>
            </w:tc>
          </w:sdtContent>
        </w:sdt>
        <w:sdt>
          <w:sdtPr>
            <w:rPr>
              <w:rStyle w:val="Styl2"/>
            </w:rPr>
            <w:id w:val="-1539274550"/>
            <w:placeholder>
              <w:docPart w:val="88C299C74F684687BEAE393D90A84AA3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489" w:type="dxa"/>
                <w:vAlign w:val="center"/>
              </w:tcPr>
              <w:p w:rsidR="004F3F9F" w:rsidRPr="00022139" w:rsidRDefault="0016062F" w:rsidP="004F3F9F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6210C2">
                  <w:rPr>
                    <w:rStyle w:val="Styl2"/>
                  </w:rPr>
                  <w:t xml:space="preserve"> </w:t>
                </w:r>
              </w:p>
            </w:tc>
          </w:sdtContent>
        </w:sdt>
      </w:tr>
    </w:tbl>
    <w:p w:rsidR="00881226" w:rsidRPr="00022139" w:rsidRDefault="00881226" w:rsidP="00907664">
      <w:pPr>
        <w:spacing w:before="12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02213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Emailová adresa pro zasílání elektronického rozpisu poplatku</w:t>
      </w:r>
    </w:p>
    <w:tbl>
      <w:tblPr>
        <w:tblStyle w:val="Mkatabulky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10746"/>
      </w:tblGrid>
      <w:tr w:rsidR="00881226" w:rsidRPr="00022139" w:rsidTr="00907664">
        <w:sdt>
          <w:sdtPr>
            <w:rPr>
              <w:rStyle w:val="Styl2"/>
            </w:rPr>
            <w:id w:val="-1978131253"/>
            <w:placeholder>
              <w:docPart w:val="8B18845777A94888B3E01166A159D307"/>
            </w:placeholder>
            <w15:color w:val="000000"/>
            <w15:appearance w15:val="hidden"/>
            <w:text/>
          </w:sdtPr>
          <w:sdtEndPr>
            <w:rPr>
              <w:rStyle w:val="Styl2"/>
            </w:rPr>
          </w:sdtEndPr>
          <w:sdtContent>
            <w:tc>
              <w:tcPr>
                <w:tcW w:w="5000" w:type="pct"/>
                <w:vAlign w:val="bottom"/>
              </w:tcPr>
              <w:p w:rsidR="00881226" w:rsidRPr="00022139" w:rsidRDefault="0016062F" w:rsidP="009A1ADD">
                <w:pPr>
                  <w:spacing w:before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53030D">
                  <w:rPr>
                    <w:rStyle w:val="Styl2"/>
                  </w:rPr>
                  <w:t xml:space="preserve"> </w:t>
                </w:r>
              </w:p>
            </w:tc>
          </w:sdtContent>
        </w:sdt>
      </w:tr>
    </w:tbl>
    <w:p w:rsidR="00907664" w:rsidRPr="0084334E" w:rsidRDefault="00907664" w:rsidP="003D6AFC">
      <w:pPr>
        <w:spacing w:after="0"/>
        <w:rPr>
          <w:rFonts w:ascii="Times New Roman" w:hAnsi="Times New Roman" w:cs="Times New Roman"/>
          <w:sz w:val="12"/>
          <w:szCs w:val="12"/>
        </w:rPr>
      </w:pPr>
    </w:p>
    <w:p w:rsidR="003D6AFC" w:rsidRPr="00022139" w:rsidRDefault="003D6AFC" w:rsidP="003D6AF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022139">
        <w:rPr>
          <w:rFonts w:ascii="Times New Roman" w:hAnsi="Times New Roman" w:cs="Times New Roman"/>
          <w:sz w:val="20"/>
          <w:szCs w:val="20"/>
        </w:rPr>
        <w:t>V ………………………</w:t>
      </w:r>
      <w:r w:rsidR="00022139">
        <w:rPr>
          <w:rFonts w:ascii="Times New Roman" w:hAnsi="Times New Roman" w:cs="Times New Roman"/>
          <w:sz w:val="20"/>
          <w:szCs w:val="20"/>
        </w:rPr>
        <w:t>…</w:t>
      </w:r>
      <w:r w:rsidRPr="00022139">
        <w:rPr>
          <w:rFonts w:ascii="Times New Roman" w:hAnsi="Times New Roman" w:cs="Times New Roman"/>
          <w:sz w:val="20"/>
          <w:szCs w:val="20"/>
        </w:rPr>
        <w:t>…… Dne …………………</w:t>
      </w:r>
      <w:r w:rsidR="00022139">
        <w:rPr>
          <w:rFonts w:ascii="Times New Roman" w:hAnsi="Times New Roman" w:cs="Times New Roman"/>
          <w:sz w:val="20"/>
          <w:szCs w:val="20"/>
        </w:rPr>
        <w:t>…</w:t>
      </w:r>
      <w:r w:rsidR="00EE11E1">
        <w:rPr>
          <w:rFonts w:ascii="Times New Roman" w:hAnsi="Times New Roman" w:cs="Times New Roman"/>
          <w:sz w:val="20"/>
          <w:szCs w:val="20"/>
        </w:rPr>
        <w:t>………… Podpis …………</w:t>
      </w:r>
      <w:r w:rsidRPr="00022139">
        <w:rPr>
          <w:rFonts w:ascii="Times New Roman" w:hAnsi="Times New Roman" w:cs="Times New Roman"/>
          <w:sz w:val="20"/>
          <w:szCs w:val="20"/>
        </w:rPr>
        <w:t>…………………</w:t>
      </w:r>
      <w:r w:rsidR="00022139">
        <w:rPr>
          <w:rFonts w:ascii="Times New Roman" w:hAnsi="Times New Roman" w:cs="Times New Roman"/>
          <w:sz w:val="20"/>
          <w:szCs w:val="20"/>
        </w:rPr>
        <w:t>……</w:t>
      </w:r>
      <w:r w:rsidRPr="00022139">
        <w:rPr>
          <w:rFonts w:ascii="Times New Roman" w:hAnsi="Times New Roman" w:cs="Times New Roman"/>
          <w:sz w:val="20"/>
          <w:szCs w:val="20"/>
        </w:rPr>
        <w:t>……………………</w:t>
      </w:r>
      <w:r w:rsidR="00EE11E1">
        <w:rPr>
          <w:rFonts w:ascii="Times New Roman" w:hAnsi="Times New Roman" w:cs="Times New Roman"/>
          <w:sz w:val="20"/>
          <w:szCs w:val="20"/>
        </w:rPr>
        <w:t>…</w:t>
      </w:r>
      <w:r w:rsidRPr="00022139">
        <w:rPr>
          <w:rFonts w:ascii="Times New Roman" w:hAnsi="Times New Roman" w:cs="Times New Roman"/>
          <w:sz w:val="20"/>
          <w:szCs w:val="20"/>
        </w:rPr>
        <w:t>…</w:t>
      </w:r>
    </w:p>
    <w:sectPr w:rsidR="003D6AFC" w:rsidRPr="00022139" w:rsidSect="00422298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2268" w:right="567" w:bottom="998" w:left="567" w:header="0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46E" w:rsidRDefault="00BA346E">
      <w:pPr>
        <w:spacing w:after="0" w:line="240" w:lineRule="auto"/>
      </w:pPr>
      <w:r>
        <w:separator/>
      </w:r>
    </w:p>
  </w:endnote>
  <w:endnote w:type="continuationSeparator" w:id="0">
    <w:p w:rsidR="00BA346E" w:rsidRDefault="00BA34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altName w:val="Palatino Linotype"/>
    <w:panose1 w:val="02040503050406030204"/>
    <w:charset w:val="EE"/>
    <w:family w:val="roman"/>
    <w:notTrueType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548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700"/>
      <w:gridCol w:w="3044"/>
      <w:gridCol w:w="2902"/>
      <w:gridCol w:w="2902"/>
    </w:tblGrid>
    <w:tr w:rsidR="00980FA5">
      <w:trPr>
        <w:trHeight w:hRule="exact" w:val="286"/>
      </w:trPr>
      <w:tc>
        <w:tcPr>
          <w:tcW w:w="1700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noWrap/>
        </w:tcPr>
        <w:p w:rsidR="00980FA5" w:rsidRDefault="00980FA5">
          <w:pPr>
            <w:spacing w:before="200" w:line="290" w:lineRule="auto"/>
            <w:ind w:left="100" w:right="100"/>
          </w:pPr>
        </w:p>
      </w:tc>
      <w:tc>
        <w:tcPr>
          <w:tcW w:w="304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noWrap/>
        </w:tcPr>
        <w:p w:rsidR="00980FA5" w:rsidRDefault="00980FA5">
          <w:pPr>
            <w:spacing w:before="200" w:line="290" w:lineRule="auto"/>
            <w:ind w:left="100" w:right="100"/>
          </w:pPr>
        </w:p>
      </w:tc>
      <w:tc>
        <w:tcPr>
          <w:tcW w:w="2902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noWrap/>
        </w:tcPr>
        <w:p w:rsidR="00980FA5" w:rsidRDefault="00550BE7">
          <w:pPr>
            <w:spacing w:before="20" w:after="20" w:line="237" w:lineRule="auto"/>
            <w:ind w:left="20" w:right="20"/>
            <w:jc w:val="center"/>
          </w:pPr>
          <w:r>
            <w:fldChar w:fldCharType="begin"/>
          </w:r>
          <w:r>
            <w:rPr>
              <w:rFonts w:ascii="Times New Roman" w:hAnsi="Times New Roman"/>
              <w:color w:val="000000"/>
              <w:sz w:val="18"/>
            </w:rPr>
            <w:instrText>PAGE  \* Arabic  \* MERGEFORMAT</w:instrText>
          </w:r>
          <w:r>
            <w:fldChar w:fldCharType="separate"/>
          </w:r>
          <w:r w:rsidR="0084334E">
            <w:rPr>
              <w:rFonts w:ascii="Times New Roman" w:hAnsi="Times New Roman"/>
              <w:noProof/>
              <w:color w:val="000000"/>
              <w:sz w:val="18"/>
            </w:rPr>
            <w:t>2</w:t>
          </w:r>
          <w:r>
            <w:fldChar w:fldCharType="end"/>
          </w:r>
          <w:r>
            <w:rPr>
              <w:rFonts w:ascii="Times New Roman" w:hAnsi="Times New Roman"/>
              <w:color w:val="000000"/>
              <w:sz w:val="18"/>
            </w:rPr>
            <w:t xml:space="preserve"> / </w:t>
          </w:r>
          <w:r>
            <w:fldChar w:fldCharType="begin"/>
          </w:r>
          <w:r>
            <w:rPr>
              <w:rFonts w:ascii="Times New Roman" w:hAnsi="Times New Roman"/>
              <w:color w:val="000000"/>
              <w:sz w:val="18"/>
            </w:rPr>
            <w:instrText>NUMPAGES  \* Arabic  \* MERGEFORMAT</w:instrText>
          </w:r>
          <w:r>
            <w:fldChar w:fldCharType="separate"/>
          </w:r>
          <w:r w:rsidR="00064287">
            <w:rPr>
              <w:rFonts w:ascii="Times New Roman" w:hAnsi="Times New Roman"/>
              <w:noProof/>
              <w:color w:val="000000"/>
              <w:sz w:val="18"/>
            </w:rPr>
            <w:t>1</w:t>
          </w:r>
          <w:r>
            <w:fldChar w:fldCharType="end"/>
          </w:r>
        </w:p>
      </w:tc>
      <w:tc>
        <w:tcPr>
          <w:tcW w:w="2902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noWrap/>
        </w:tcPr>
        <w:p w:rsidR="00980FA5" w:rsidRDefault="00550BE7">
          <w:pPr>
            <w:spacing w:before="20" w:after="20" w:line="237" w:lineRule="auto"/>
            <w:ind w:left="20" w:right="20"/>
            <w:jc w:val="right"/>
          </w:pPr>
          <w:r>
            <w:rPr>
              <w:rFonts w:ascii="Times New Roman" w:hAnsi="Times New Roman"/>
              <w:color w:val="000000"/>
              <w:sz w:val="18"/>
            </w:rPr>
            <w:t>R-Od-Vy-2015</w:t>
          </w:r>
        </w:p>
      </w:tc>
    </w:tr>
  </w:tbl>
  <w:p w:rsidR="00980FA5" w:rsidRDefault="00980FA5">
    <w:pPr>
      <w:spacing w:after="0" w:line="1" w:lineRule="exac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548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700"/>
      <w:gridCol w:w="3044"/>
      <w:gridCol w:w="2902"/>
      <w:gridCol w:w="2902"/>
    </w:tblGrid>
    <w:tr w:rsidR="00FE7075" w:rsidRPr="00993376" w:rsidTr="00FE7075">
      <w:tc>
        <w:tcPr>
          <w:tcW w:w="1700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noWrap/>
        </w:tcPr>
        <w:p w:rsidR="00980FA5" w:rsidRDefault="00980FA5">
          <w:pPr>
            <w:spacing w:before="200" w:line="290" w:lineRule="auto"/>
            <w:ind w:left="100" w:right="100"/>
          </w:pPr>
        </w:p>
      </w:tc>
      <w:tc>
        <w:tcPr>
          <w:tcW w:w="3044" w:type="dxa"/>
          <w:gridSpan w:val="3"/>
          <w:tcBorders>
            <w:top w:val="nil"/>
            <w:left w:val="nil"/>
            <w:bottom w:val="nil"/>
          </w:tcBorders>
          <w:shd w:val="clear" w:color="auto" w:fill="FFFFFF"/>
          <w:noWrap/>
        </w:tcPr>
        <w:p w:rsidR="00993376" w:rsidRPr="00993376" w:rsidRDefault="00550BE7" w:rsidP="00993376">
          <w:pPr>
            <w:pStyle w:val="Zpat"/>
            <w:rPr>
              <w:rFonts w:ascii="Times New Roman" w:hAnsi="Times New Roman" w:cs="Times New Roman"/>
              <w:spacing w:val="20"/>
              <w:sz w:val="18"/>
              <w:szCs w:val="18"/>
            </w:rPr>
          </w:pPr>
          <w:r w:rsidRPr="00993376">
            <w:rPr>
              <w:rFonts w:ascii="Times New Roman" w:hAnsi="Times New Roman" w:cs="Times New Roman"/>
              <w:color w:val="000000"/>
              <w:spacing w:val="10"/>
              <w:sz w:val="18"/>
            </w:rPr>
            <w:t> Sídlo: Mariánské nám. 2</w:t>
          </w:r>
          <w:r w:rsidR="00993376">
            <w:rPr>
              <w:rFonts w:ascii="Times New Roman" w:hAnsi="Times New Roman" w:cs="Times New Roman"/>
              <w:color w:val="000000"/>
              <w:spacing w:val="10"/>
              <w:sz w:val="18"/>
            </w:rPr>
            <w:t>/2</w:t>
          </w:r>
          <w:r w:rsidRPr="00993376">
            <w:rPr>
              <w:rFonts w:ascii="Times New Roman" w:hAnsi="Times New Roman" w:cs="Times New Roman"/>
              <w:color w:val="000000"/>
              <w:spacing w:val="10"/>
              <w:sz w:val="18"/>
            </w:rPr>
            <w:t>, 110 01 Praha</w:t>
          </w:r>
          <w:r w:rsidR="00993376">
            <w:rPr>
              <w:rFonts w:ascii="Times New Roman" w:hAnsi="Times New Roman" w:cs="Times New Roman"/>
              <w:color w:val="000000"/>
              <w:spacing w:val="10"/>
              <w:sz w:val="18"/>
            </w:rPr>
            <w:t xml:space="preserve"> </w:t>
          </w:r>
          <w:r w:rsidRPr="00993376">
            <w:rPr>
              <w:rFonts w:ascii="Times New Roman" w:hAnsi="Times New Roman" w:cs="Times New Roman"/>
              <w:color w:val="000000"/>
              <w:spacing w:val="10"/>
              <w:sz w:val="18"/>
            </w:rPr>
            <w:t xml:space="preserve">1 </w:t>
          </w:r>
          <w:r w:rsidRPr="00993376">
            <w:rPr>
              <w:rFonts w:ascii="Times New Roman" w:hAnsi="Times New Roman" w:cs="Times New Roman"/>
            </w:rPr>
            <w:br/>
          </w:r>
          <w:r w:rsidRPr="00993376">
            <w:rPr>
              <w:rFonts w:ascii="Times New Roman" w:hAnsi="Times New Roman" w:cs="Times New Roman"/>
              <w:color w:val="000000"/>
              <w:spacing w:val="10"/>
              <w:sz w:val="18"/>
            </w:rPr>
            <w:t xml:space="preserve"> Pracoviště: Jungmannova 35/29, 111 21 Praha 1 </w:t>
          </w:r>
          <w:r w:rsidRPr="00993376">
            <w:rPr>
              <w:rFonts w:ascii="Times New Roman" w:hAnsi="Times New Roman" w:cs="Times New Roman"/>
            </w:rPr>
            <w:br/>
          </w:r>
          <w:r w:rsidRPr="00993376">
            <w:rPr>
              <w:rFonts w:ascii="Times New Roman" w:hAnsi="Times New Roman" w:cs="Times New Roman"/>
              <w:color w:val="000000"/>
              <w:spacing w:val="10"/>
              <w:sz w:val="18"/>
            </w:rPr>
            <w:t xml:space="preserve"> tel. Kontaktní centrum</w:t>
          </w:r>
          <w:r w:rsidR="00993376">
            <w:rPr>
              <w:rFonts w:ascii="Times New Roman" w:hAnsi="Times New Roman" w:cs="Times New Roman"/>
              <w:color w:val="000000"/>
              <w:spacing w:val="10"/>
              <w:sz w:val="18"/>
            </w:rPr>
            <w:t>:</w:t>
          </w:r>
          <w:r w:rsidRPr="00993376">
            <w:rPr>
              <w:rFonts w:ascii="Times New Roman" w:hAnsi="Times New Roman" w:cs="Times New Roman"/>
              <w:color w:val="000000"/>
              <w:spacing w:val="10"/>
              <w:sz w:val="18"/>
            </w:rPr>
            <w:t xml:space="preserve"> 12 444, fax 236 007 115 </w:t>
          </w:r>
          <w:r w:rsidRPr="00993376">
            <w:rPr>
              <w:rFonts w:ascii="Times New Roman" w:hAnsi="Times New Roman" w:cs="Times New Roman"/>
            </w:rPr>
            <w:br/>
          </w:r>
          <w:r w:rsidRPr="00993376">
            <w:rPr>
              <w:rFonts w:ascii="Times New Roman" w:hAnsi="Times New Roman" w:cs="Times New Roman"/>
              <w:color w:val="000000"/>
              <w:spacing w:val="10"/>
              <w:sz w:val="18"/>
            </w:rPr>
            <w:t xml:space="preserve"> e-mail: </w:t>
          </w:r>
          <w:r w:rsidRPr="00993376">
            <w:rPr>
              <w:rFonts w:ascii="Times New Roman" w:hAnsi="Times New Roman" w:cs="Times New Roman"/>
              <w:color w:val="0000FF"/>
              <w:spacing w:val="10"/>
              <w:sz w:val="18"/>
              <w:u w:val="single"/>
            </w:rPr>
            <w:t>dpc6@praha.eu</w:t>
          </w:r>
          <w:r w:rsidRPr="00993376">
            <w:rPr>
              <w:rFonts w:ascii="Times New Roman" w:hAnsi="Times New Roman" w:cs="Times New Roman"/>
              <w:color w:val="000000"/>
              <w:spacing w:val="10"/>
              <w:sz w:val="18"/>
            </w:rPr>
            <w:t xml:space="preserve"> </w:t>
          </w:r>
          <w:r w:rsidRPr="00993376">
            <w:rPr>
              <w:rFonts w:ascii="Times New Roman" w:hAnsi="Times New Roman" w:cs="Times New Roman"/>
            </w:rPr>
            <w:br/>
          </w:r>
          <w:r w:rsidRPr="00993376">
            <w:rPr>
              <w:rFonts w:ascii="Times New Roman" w:hAnsi="Times New Roman" w:cs="Times New Roman"/>
              <w:color w:val="000000"/>
              <w:spacing w:val="10"/>
              <w:sz w:val="18"/>
            </w:rPr>
            <w:t xml:space="preserve"> ID datové schránky: 48ia97h</w:t>
          </w:r>
          <w:r w:rsidR="00993376" w:rsidRPr="00993376">
            <w:rPr>
              <w:rFonts w:ascii="Times New Roman" w:hAnsi="Times New Roman" w:cs="Times New Roman"/>
              <w:spacing w:val="20"/>
              <w:sz w:val="18"/>
              <w:szCs w:val="18"/>
            </w:rPr>
            <w:t xml:space="preserve"> </w:t>
          </w:r>
        </w:p>
        <w:p w:rsidR="00980FA5" w:rsidRPr="00993376" w:rsidRDefault="00993376" w:rsidP="00785A55">
          <w:pPr>
            <w:pStyle w:val="Zpat"/>
            <w:jc w:val="right"/>
            <w:rPr>
              <w:rFonts w:ascii="Times New Roman" w:hAnsi="Times New Roman" w:cs="Times New Roman"/>
              <w:b/>
              <w:sz w:val="18"/>
              <w:szCs w:val="18"/>
            </w:rPr>
          </w:pPr>
          <w:r>
            <w:rPr>
              <w:rFonts w:ascii="Times New Roman" w:hAnsi="Times New Roman" w:cs="Times New Roman"/>
              <w:b/>
              <w:sz w:val="18"/>
              <w:szCs w:val="18"/>
            </w:rPr>
            <w:t>F</w:t>
          </w:r>
          <w:r w:rsidRPr="00993376">
            <w:rPr>
              <w:rFonts w:ascii="Times New Roman" w:hAnsi="Times New Roman" w:cs="Times New Roman"/>
              <w:b/>
              <w:sz w:val="18"/>
              <w:szCs w:val="18"/>
            </w:rPr>
            <w:t>-</w:t>
          </w:r>
          <w:r>
            <w:rPr>
              <w:rFonts w:ascii="Times New Roman" w:hAnsi="Times New Roman" w:cs="Times New Roman"/>
              <w:b/>
              <w:sz w:val="18"/>
              <w:szCs w:val="18"/>
            </w:rPr>
            <w:t>I-BU</w:t>
          </w:r>
          <w:r w:rsidRPr="00993376">
            <w:rPr>
              <w:rFonts w:ascii="Times New Roman" w:hAnsi="Times New Roman" w:cs="Times New Roman"/>
              <w:b/>
              <w:sz w:val="18"/>
              <w:szCs w:val="18"/>
            </w:rPr>
            <w:t>-201</w:t>
          </w:r>
          <w:r w:rsidR="00785A55">
            <w:rPr>
              <w:rFonts w:ascii="Times New Roman" w:hAnsi="Times New Roman" w:cs="Times New Roman"/>
              <w:b/>
              <w:sz w:val="18"/>
              <w:szCs w:val="18"/>
            </w:rPr>
            <w:t>7</w:t>
          </w:r>
        </w:p>
      </w:tc>
    </w:tr>
    <w:tr w:rsidR="00980FA5">
      <w:trPr>
        <w:trHeight w:hRule="exact" w:val="286"/>
      </w:trPr>
      <w:tc>
        <w:tcPr>
          <w:tcW w:w="1700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noWrap/>
        </w:tcPr>
        <w:p w:rsidR="00980FA5" w:rsidRDefault="00980FA5">
          <w:pPr>
            <w:spacing w:before="200" w:line="290" w:lineRule="auto"/>
            <w:ind w:left="100" w:right="100"/>
          </w:pPr>
        </w:p>
      </w:tc>
      <w:tc>
        <w:tcPr>
          <w:tcW w:w="304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noWrap/>
        </w:tcPr>
        <w:p w:rsidR="00980FA5" w:rsidRDefault="00980FA5">
          <w:pPr>
            <w:spacing w:before="200" w:line="290" w:lineRule="auto"/>
            <w:ind w:left="100" w:right="100"/>
          </w:pPr>
        </w:p>
      </w:tc>
      <w:tc>
        <w:tcPr>
          <w:tcW w:w="2902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noWrap/>
        </w:tcPr>
        <w:p w:rsidR="00980FA5" w:rsidRDefault="00980FA5">
          <w:pPr>
            <w:spacing w:before="20" w:after="20" w:line="237" w:lineRule="auto"/>
            <w:ind w:left="20" w:right="20"/>
            <w:jc w:val="center"/>
          </w:pPr>
        </w:p>
      </w:tc>
      <w:tc>
        <w:tcPr>
          <w:tcW w:w="2902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noWrap/>
        </w:tcPr>
        <w:p w:rsidR="00980FA5" w:rsidRDefault="00980FA5">
          <w:pPr>
            <w:spacing w:before="20" w:after="20" w:line="237" w:lineRule="auto"/>
            <w:ind w:left="20" w:right="20"/>
            <w:jc w:val="right"/>
          </w:pPr>
        </w:p>
      </w:tc>
    </w:tr>
  </w:tbl>
  <w:p w:rsidR="00980FA5" w:rsidRDefault="00980FA5">
    <w:pPr>
      <w:spacing w:after="0" w:line="1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46E" w:rsidRDefault="00BA346E">
      <w:pPr>
        <w:spacing w:after="0" w:line="240" w:lineRule="auto"/>
      </w:pPr>
      <w:r>
        <w:separator/>
      </w:r>
    </w:p>
  </w:footnote>
  <w:footnote w:type="continuationSeparator" w:id="0">
    <w:p w:rsidR="00BA346E" w:rsidRDefault="00BA34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0FA5" w:rsidRDefault="00980FA5"/>
  <w:tbl>
    <w:tblPr>
      <w:tblW w:w="10883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644"/>
      <w:gridCol w:w="5725"/>
      <w:gridCol w:w="3514"/>
    </w:tblGrid>
    <w:tr w:rsidR="00980FA5">
      <w:tc>
        <w:tcPr>
          <w:tcW w:w="1644" w:type="dxa"/>
          <w:tcBorders>
            <w:top w:val="single" w:sz="0" w:space="0" w:color="auto"/>
            <w:left w:val="single" w:sz="0" w:space="0" w:color="auto"/>
            <w:bottom w:val="single" w:sz="0" w:space="0" w:color="auto"/>
            <w:right w:val="single" w:sz="0" w:space="0" w:color="auto"/>
          </w:tcBorders>
          <w:shd w:val="clear" w:color="auto" w:fill="FFFFFF"/>
          <w:noWrap/>
        </w:tcPr>
        <w:p w:rsidR="00980FA5" w:rsidRDefault="0084334E">
          <w:pPr>
            <w:spacing w:before="20" w:after="20" w:line="290" w:lineRule="auto"/>
            <w:ind w:left="20" w:right="20"/>
          </w:pPr>
          <w:r>
            <w:rPr>
              <w:noProof/>
              <w:lang w:eastAsia="cs-CZ"/>
            </w:rPr>
            <w:drawing>
              <wp:inline distT="0" distB="0" distL="0" distR="0" wp14:anchorId="57171622" wp14:editId="2BB9095E">
                <wp:extent cx="904875" cy="904875"/>
                <wp:effectExtent l="0" t="0" r="9525" b="9525"/>
                <wp:docPr id="1" name="Obrázek 1" descr="imgLog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ázek 2" descr="imgLogo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487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25" w:type="dxa"/>
          <w:tcBorders>
            <w:top w:val="single" w:sz="0" w:space="0" w:color="auto"/>
            <w:left w:val="single" w:sz="0" w:space="0" w:color="auto"/>
            <w:bottom w:val="single" w:sz="0" w:space="0" w:color="auto"/>
            <w:right w:val="single" w:sz="0" w:space="0" w:color="auto"/>
          </w:tcBorders>
          <w:shd w:val="clear" w:color="auto" w:fill="FFFFFF"/>
          <w:noWrap/>
        </w:tcPr>
        <w:p w:rsidR="00980FA5" w:rsidRDefault="00550BE7">
          <w:pPr>
            <w:spacing w:before="200" w:line="290" w:lineRule="auto"/>
            <w:ind w:left="100" w:right="100"/>
          </w:pPr>
          <w:r>
            <w:rPr>
              <w:rFonts w:ascii="Times New Roman" w:hAnsi="Times New Roman"/>
              <w:color w:val="000000"/>
              <w:spacing w:val="24"/>
            </w:rPr>
            <w:t xml:space="preserve"> HLAVNÍ MĚSTO PRAHA </w:t>
          </w:r>
          <w:r>
            <w:br/>
          </w:r>
          <w:r>
            <w:rPr>
              <w:rFonts w:ascii="Times New Roman" w:hAnsi="Times New Roman"/>
              <w:color w:val="000000"/>
              <w:spacing w:val="24"/>
            </w:rPr>
            <w:t xml:space="preserve"> MAGISTRÁT HLAVNÍHO MĚSTA PRAHY </w:t>
          </w:r>
          <w:r>
            <w:br/>
          </w:r>
          <w:r>
            <w:rPr>
              <w:rFonts w:ascii="Times New Roman" w:hAnsi="Times New Roman"/>
              <w:color w:val="000000"/>
              <w:spacing w:val="24"/>
            </w:rPr>
            <w:t xml:space="preserve"> Odbor daní poplatků a cen</w:t>
          </w:r>
        </w:p>
      </w:tc>
      <w:tc>
        <w:tcPr>
          <w:tcW w:w="3514" w:type="dxa"/>
          <w:tcBorders>
            <w:top w:val="single" w:sz="0" w:space="0" w:color="auto"/>
            <w:left w:val="single" w:sz="0" w:space="0" w:color="auto"/>
            <w:bottom w:val="single" w:sz="0" w:space="0" w:color="auto"/>
            <w:right w:val="single" w:sz="0" w:space="0" w:color="auto"/>
          </w:tcBorders>
          <w:shd w:val="clear" w:color="auto" w:fill="FFFFFF"/>
          <w:noWrap/>
        </w:tcPr>
        <w:p w:rsidR="00980FA5" w:rsidRDefault="00980FA5">
          <w:pPr>
            <w:spacing w:before="283" w:after="20" w:line="290" w:lineRule="auto"/>
            <w:ind w:left="20" w:right="20"/>
            <w:jc w:val="center"/>
          </w:pPr>
        </w:p>
      </w:tc>
    </w:tr>
    <w:tr w:rsidR="00FE7075" w:rsidTr="00FE7075">
      <w:trPr>
        <w:trHeight w:hRule="exact" w:val="566"/>
      </w:trPr>
      <w:tc>
        <w:tcPr>
          <w:tcW w:w="1644" w:type="dxa"/>
          <w:gridSpan w:val="3"/>
          <w:tcBorders>
            <w:top w:val="single" w:sz="0" w:space="0" w:color="auto"/>
            <w:left w:val="single" w:sz="0" w:space="0" w:color="auto"/>
            <w:bottom w:val="single" w:sz="0" w:space="0" w:color="auto"/>
          </w:tcBorders>
          <w:shd w:val="clear" w:color="auto" w:fill="FFFFFF"/>
          <w:noWrap/>
        </w:tcPr>
        <w:p w:rsidR="00980FA5" w:rsidRDefault="00980FA5">
          <w:pPr>
            <w:spacing w:before="200" w:line="290" w:lineRule="auto"/>
            <w:ind w:left="100" w:right="100"/>
          </w:pPr>
        </w:p>
      </w:tc>
    </w:tr>
  </w:tbl>
  <w:p w:rsidR="00980FA5" w:rsidRDefault="00980FA5">
    <w:pPr>
      <w:spacing w:after="0" w:line="1" w:lineRule="exac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0FA5" w:rsidRDefault="00980FA5"/>
  <w:tbl>
    <w:tblPr>
      <w:tblW w:w="10883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644"/>
      <w:gridCol w:w="5444"/>
      <w:gridCol w:w="3795"/>
    </w:tblGrid>
    <w:tr w:rsidR="00980FA5" w:rsidTr="00422298">
      <w:trPr>
        <w:trHeight w:val="1560"/>
      </w:trPr>
      <w:tc>
        <w:tcPr>
          <w:tcW w:w="1644" w:type="dxa"/>
          <w:shd w:val="clear" w:color="auto" w:fill="FFFFFF"/>
          <w:noWrap/>
        </w:tcPr>
        <w:p w:rsidR="007410F0" w:rsidRPr="007410F0" w:rsidRDefault="00605058" w:rsidP="00422298">
          <w:pPr>
            <w:spacing w:before="20" w:after="20" w:line="290" w:lineRule="auto"/>
            <w:ind w:left="20" w:right="20"/>
          </w:pPr>
          <w:r>
            <w:rPr>
              <w:noProof/>
              <w:lang w:eastAsia="cs-CZ"/>
            </w:rPr>
            <w:drawing>
              <wp:inline distT="0" distB="0" distL="0" distR="0" wp14:anchorId="4CAD236F" wp14:editId="293541DA">
                <wp:extent cx="904875" cy="904875"/>
                <wp:effectExtent l="0" t="0" r="9525" b="9525"/>
                <wp:docPr id="8" name="Obrázek 8" descr="imgLog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ázek 2" descr="imgLogo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487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4" w:type="dxa"/>
          <w:shd w:val="clear" w:color="auto" w:fill="FFFFFF"/>
          <w:noWrap/>
        </w:tcPr>
        <w:p w:rsidR="00980FA5" w:rsidRDefault="00550BE7">
          <w:pPr>
            <w:spacing w:before="200" w:line="290" w:lineRule="auto"/>
            <w:ind w:left="100" w:right="100"/>
          </w:pPr>
          <w:r>
            <w:rPr>
              <w:rFonts w:ascii="Times New Roman" w:hAnsi="Times New Roman"/>
              <w:color w:val="000000"/>
              <w:spacing w:val="24"/>
            </w:rPr>
            <w:t xml:space="preserve"> HLAVNÍ MĚSTO PRAHA </w:t>
          </w:r>
          <w:r>
            <w:br/>
          </w:r>
          <w:r>
            <w:rPr>
              <w:rFonts w:ascii="Times New Roman" w:hAnsi="Times New Roman"/>
              <w:color w:val="000000"/>
              <w:spacing w:val="24"/>
            </w:rPr>
            <w:t xml:space="preserve"> MAGISTRÁT HLAVNÍHO MĚSTA PRAHY </w:t>
          </w:r>
          <w:r>
            <w:br/>
          </w:r>
          <w:r>
            <w:rPr>
              <w:rFonts w:ascii="Times New Roman" w:hAnsi="Times New Roman"/>
              <w:color w:val="000000"/>
              <w:spacing w:val="24"/>
            </w:rPr>
            <w:t xml:space="preserve"> Odbor daní poplatků a cen</w:t>
          </w:r>
        </w:p>
      </w:tc>
      <w:tc>
        <w:tcPr>
          <w:tcW w:w="3795" w:type="dxa"/>
          <w:shd w:val="clear" w:color="auto" w:fill="FFFFFF"/>
          <w:noWrap/>
        </w:tcPr>
        <w:p w:rsidR="00980FA5" w:rsidRDefault="00FD14BE" w:rsidP="008477BE">
          <w:pPr>
            <w:spacing w:before="283" w:after="20" w:line="290" w:lineRule="auto"/>
            <w:ind w:left="20" w:right="20"/>
            <w:jc w:val="right"/>
          </w:pPr>
          <w:r>
            <w:rPr>
              <w:noProof/>
              <w:lang w:eastAsia="cs-CZ"/>
            </w:rPr>
            <w:drawing>
              <wp:inline distT="0" distB="0" distL="0" distR="0" wp14:anchorId="65423CE5" wp14:editId="3927184D">
                <wp:extent cx="1514475" cy="428625"/>
                <wp:effectExtent l="0" t="0" r="9525" b="9525"/>
                <wp:docPr id="9" name="Obrázek 9" descr="imgPI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imgPI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1447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8477BE" w:rsidRDefault="008477BE" w:rsidP="005F78BA">
          <w:pPr>
            <w:spacing w:before="283" w:after="20" w:line="290" w:lineRule="auto"/>
            <w:ind w:left="20" w:right="20"/>
          </w:pPr>
        </w:p>
      </w:tc>
    </w:tr>
  </w:tbl>
  <w:p w:rsidR="00980FA5" w:rsidRDefault="00980FA5">
    <w:pPr>
      <w:spacing w:after="0"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92889"/>
    <w:multiLevelType w:val="hybridMultilevel"/>
    <w:tmpl w:val="945E5DD8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B6F71"/>
    <w:multiLevelType w:val="hybridMultilevel"/>
    <w:tmpl w:val="04C8D7BE"/>
    <w:lvl w:ilvl="0" w:tplc="3487C4D8">
      <w:start w:val="1"/>
      <w:numFmt w:val="upperRoman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B64D0"/>
    <w:multiLevelType w:val="hybridMultilevel"/>
    <w:tmpl w:val="999ECBF8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FD1919"/>
    <w:multiLevelType w:val="multilevel"/>
    <w:tmpl w:val="301E7F0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sz w:val="28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sz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8"/>
      </w:rPr>
    </w:lvl>
  </w:abstractNum>
  <w:abstractNum w:abstractNumId="4" w15:restartNumberingAfterBreak="0">
    <w:nsid w:val="26B77B8D"/>
    <w:multiLevelType w:val="hybridMultilevel"/>
    <w:tmpl w:val="5384453A"/>
    <w:lvl w:ilvl="0" w:tplc="0B30A3D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105340"/>
    <w:multiLevelType w:val="hybridMultilevel"/>
    <w:tmpl w:val="E60AA55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3A432E"/>
    <w:multiLevelType w:val="hybridMultilevel"/>
    <w:tmpl w:val="14A087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B21C08"/>
    <w:multiLevelType w:val="hybridMultilevel"/>
    <w:tmpl w:val="81A64B42"/>
    <w:lvl w:ilvl="0" w:tplc="E474D0C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3C3382"/>
    <w:multiLevelType w:val="hybridMultilevel"/>
    <w:tmpl w:val="3438C8D4"/>
    <w:lvl w:ilvl="0" w:tplc="C502520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B17B10"/>
    <w:multiLevelType w:val="hybridMultilevel"/>
    <w:tmpl w:val="D2F6DB0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4C362A"/>
    <w:multiLevelType w:val="hybridMultilevel"/>
    <w:tmpl w:val="2BC21C3E"/>
    <w:lvl w:ilvl="0" w:tplc="0405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4F41E9"/>
    <w:multiLevelType w:val="hybridMultilevel"/>
    <w:tmpl w:val="937A33E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114164"/>
    <w:multiLevelType w:val="multilevel"/>
    <w:tmpl w:val="CD34D146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570E6C71"/>
    <w:multiLevelType w:val="hybridMultilevel"/>
    <w:tmpl w:val="E2C8C54A"/>
    <w:lvl w:ilvl="0" w:tplc="93AA57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9643D6"/>
    <w:multiLevelType w:val="hybridMultilevel"/>
    <w:tmpl w:val="3F2604C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34402E"/>
    <w:multiLevelType w:val="hybridMultilevel"/>
    <w:tmpl w:val="B6964C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C86E32"/>
    <w:multiLevelType w:val="hybridMultilevel"/>
    <w:tmpl w:val="644885EE"/>
    <w:lvl w:ilvl="0" w:tplc="4DDAF38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111E03"/>
    <w:multiLevelType w:val="hybridMultilevel"/>
    <w:tmpl w:val="44BC3FFC"/>
    <w:lvl w:ilvl="0" w:tplc="0374B1AF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5"/>
  </w:num>
  <w:num w:numId="3">
    <w:abstractNumId w:val="5"/>
  </w:num>
  <w:num w:numId="4">
    <w:abstractNumId w:val="11"/>
  </w:num>
  <w:num w:numId="5">
    <w:abstractNumId w:val="9"/>
  </w:num>
  <w:num w:numId="6">
    <w:abstractNumId w:val="6"/>
  </w:num>
  <w:num w:numId="7">
    <w:abstractNumId w:val="14"/>
  </w:num>
  <w:num w:numId="8">
    <w:abstractNumId w:val="2"/>
  </w:num>
  <w:num w:numId="9">
    <w:abstractNumId w:val="10"/>
  </w:num>
  <w:num w:numId="10">
    <w:abstractNumId w:val="1"/>
  </w:num>
  <w:num w:numId="11">
    <w:abstractNumId w:val="17"/>
  </w:num>
  <w:num w:numId="12">
    <w:abstractNumId w:val="0"/>
  </w:num>
  <w:num w:numId="13">
    <w:abstractNumId w:val="12"/>
  </w:num>
  <w:num w:numId="14">
    <w:abstractNumId w:val="3"/>
  </w:num>
  <w:num w:numId="15">
    <w:abstractNumId w:val="7"/>
  </w:num>
  <w:num w:numId="16">
    <w:abstractNumId w:val="8"/>
  </w:num>
  <w:num w:numId="17">
    <w:abstractNumId w:val="4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WNo3siiEk/5MYE8Wz9PfVKCtn3eBVts2v99bMr7xDsjbgOZKhKToN9Cq9xmLsoAwW6NolcUa+LnvvRdZjDqzIg==" w:salt="/VaqxPtXvcNJ8TaB43Q9+Q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287"/>
    <w:rsid w:val="00001E26"/>
    <w:rsid w:val="000061FA"/>
    <w:rsid w:val="000124C7"/>
    <w:rsid w:val="00015C9D"/>
    <w:rsid w:val="000208FB"/>
    <w:rsid w:val="00022139"/>
    <w:rsid w:val="000277F4"/>
    <w:rsid w:val="000319EF"/>
    <w:rsid w:val="00033DC4"/>
    <w:rsid w:val="00036360"/>
    <w:rsid w:val="0004493A"/>
    <w:rsid w:val="00045280"/>
    <w:rsid w:val="00061677"/>
    <w:rsid w:val="00064287"/>
    <w:rsid w:val="00072F92"/>
    <w:rsid w:val="000741D7"/>
    <w:rsid w:val="00092230"/>
    <w:rsid w:val="0009422E"/>
    <w:rsid w:val="0009618C"/>
    <w:rsid w:val="000A1495"/>
    <w:rsid w:val="000C215D"/>
    <w:rsid w:val="000C22AC"/>
    <w:rsid w:val="000C31A6"/>
    <w:rsid w:val="000C4396"/>
    <w:rsid w:val="000C690E"/>
    <w:rsid w:val="000C6D50"/>
    <w:rsid w:val="000C6EAD"/>
    <w:rsid w:val="000E208F"/>
    <w:rsid w:val="00104CDF"/>
    <w:rsid w:val="001122B1"/>
    <w:rsid w:val="00114417"/>
    <w:rsid w:val="00114C5E"/>
    <w:rsid w:val="00122529"/>
    <w:rsid w:val="00124DDE"/>
    <w:rsid w:val="00125D91"/>
    <w:rsid w:val="001323B1"/>
    <w:rsid w:val="00142440"/>
    <w:rsid w:val="001564A4"/>
    <w:rsid w:val="0016062F"/>
    <w:rsid w:val="00160F46"/>
    <w:rsid w:val="00167588"/>
    <w:rsid w:val="0017307C"/>
    <w:rsid w:val="001752CA"/>
    <w:rsid w:val="00183C67"/>
    <w:rsid w:val="001950CA"/>
    <w:rsid w:val="00195AAC"/>
    <w:rsid w:val="001B142E"/>
    <w:rsid w:val="001B1870"/>
    <w:rsid w:val="001B3D06"/>
    <w:rsid w:val="001B4DD0"/>
    <w:rsid w:val="001E088C"/>
    <w:rsid w:val="001E0A68"/>
    <w:rsid w:val="001E3F1D"/>
    <w:rsid w:val="001F66B8"/>
    <w:rsid w:val="002016CE"/>
    <w:rsid w:val="00204438"/>
    <w:rsid w:val="0020754A"/>
    <w:rsid w:val="002127CC"/>
    <w:rsid w:val="0021508A"/>
    <w:rsid w:val="0021683D"/>
    <w:rsid w:val="0022052C"/>
    <w:rsid w:val="00222C22"/>
    <w:rsid w:val="002277D3"/>
    <w:rsid w:val="00230B82"/>
    <w:rsid w:val="00232D0C"/>
    <w:rsid w:val="002517EF"/>
    <w:rsid w:val="00254523"/>
    <w:rsid w:val="00255513"/>
    <w:rsid w:val="00255B87"/>
    <w:rsid w:val="00261504"/>
    <w:rsid w:val="00275118"/>
    <w:rsid w:val="00284944"/>
    <w:rsid w:val="002A4EE7"/>
    <w:rsid w:val="002A5875"/>
    <w:rsid w:val="002A7477"/>
    <w:rsid w:val="002B0314"/>
    <w:rsid w:val="002E5FD2"/>
    <w:rsid w:val="002E62F1"/>
    <w:rsid w:val="002E6705"/>
    <w:rsid w:val="002F62CB"/>
    <w:rsid w:val="002F63C9"/>
    <w:rsid w:val="00300209"/>
    <w:rsid w:val="00302B9E"/>
    <w:rsid w:val="00303399"/>
    <w:rsid w:val="00330859"/>
    <w:rsid w:val="003341BC"/>
    <w:rsid w:val="00357AE4"/>
    <w:rsid w:val="00364ED3"/>
    <w:rsid w:val="00367EBE"/>
    <w:rsid w:val="00375AB7"/>
    <w:rsid w:val="00377323"/>
    <w:rsid w:val="00383C90"/>
    <w:rsid w:val="003869EA"/>
    <w:rsid w:val="0039062E"/>
    <w:rsid w:val="0039241C"/>
    <w:rsid w:val="00394AAE"/>
    <w:rsid w:val="003A147A"/>
    <w:rsid w:val="003A227F"/>
    <w:rsid w:val="003A4F55"/>
    <w:rsid w:val="003B7E78"/>
    <w:rsid w:val="003D17AE"/>
    <w:rsid w:val="003D3F81"/>
    <w:rsid w:val="003D4623"/>
    <w:rsid w:val="003D6AFC"/>
    <w:rsid w:val="003E05C1"/>
    <w:rsid w:val="003E06C6"/>
    <w:rsid w:val="003E158A"/>
    <w:rsid w:val="003E546F"/>
    <w:rsid w:val="003E611C"/>
    <w:rsid w:val="00400ADD"/>
    <w:rsid w:val="004204C6"/>
    <w:rsid w:val="00420676"/>
    <w:rsid w:val="004212B5"/>
    <w:rsid w:val="00422298"/>
    <w:rsid w:val="00463CF5"/>
    <w:rsid w:val="004663E2"/>
    <w:rsid w:val="0047635F"/>
    <w:rsid w:val="004904DC"/>
    <w:rsid w:val="004948F5"/>
    <w:rsid w:val="004963D7"/>
    <w:rsid w:val="004A3D99"/>
    <w:rsid w:val="004C0BFA"/>
    <w:rsid w:val="004C42C0"/>
    <w:rsid w:val="004C734A"/>
    <w:rsid w:val="004E1BB8"/>
    <w:rsid w:val="004E21C2"/>
    <w:rsid w:val="004F044C"/>
    <w:rsid w:val="004F3ABB"/>
    <w:rsid w:val="004F3F9F"/>
    <w:rsid w:val="005218B5"/>
    <w:rsid w:val="00521C47"/>
    <w:rsid w:val="00524205"/>
    <w:rsid w:val="0053030D"/>
    <w:rsid w:val="00535AA6"/>
    <w:rsid w:val="00544ACB"/>
    <w:rsid w:val="00550BE7"/>
    <w:rsid w:val="005535FA"/>
    <w:rsid w:val="00553F34"/>
    <w:rsid w:val="0055527C"/>
    <w:rsid w:val="00557373"/>
    <w:rsid w:val="00563CE4"/>
    <w:rsid w:val="0057576A"/>
    <w:rsid w:val="005800B5"/>
    <w:rsid w:val="00590218"/>
    <w:rsid w:val="005B1608"/>
    <w:rsid w:val="005C773A"/>
    <w:rsid w:val="005E19B3"/>
    <w:rsid w:val="005E5F0E"/>
    <w:rsid w:val="005F5740"/>
    <w:rsid w:val="005F78BA"/>
    <w:rsid w:val="00605058"/>
    <w:rsid w:val="00611B74"/>
    <w:rsid w:val="006210C2"/>
    <w:rsid w:val="00622C24"/>
    <w:rsid w:val="00624C4F"/>
    <w:rsid w:val="00624E3D"/>
    <w:rsid w:val="006254C5"/>
    <w:rsid w:val="00625D69"/>
    <w:rsid w:val="006262E6"/>
    <w:rsid w:val="00630E7E"/>
    <w:rsid w:val="00635274"/>
    <w:rsid w:val="00637063"/>
    <w:rsid w:val="006375B0"/>
    <w:rsid w:val="006401CC"/>
    <w:rsid w:val="00642CDC"/>
    <w:rsid w:val="00644C24"/>
    <w:rsid w:val="00660238"/>
    <w:rsid w:val="00661771"/>
    <w:rsid w:val="006671C5"/>
    <w:rsid w:val="00673054"/>
    <w:rsid w:val="006775CA"/>
    <w:rsid w:val="00677B68"/>
    <w:rsid w:val="00691C61"/>
    <w:rsid w:val="00692F07"/>
    <w:rsid w:val="00696FB9"/>
    <w:rsid w:val="006973C2"/>
    <w:rsid w:val="006A0CA1"/>
    <w:rsid w:val="006A61DA"/>
    <w:rsid w:val="006C4266"/>
    <w:rsid w:val="006E3325"/>
    <w:rsid w:val="006F0582"/>
    <w:rsid w:val="0070779E"/>
    <w:rsid w:val="00711F36"/>
    <w:rsid w:val="00712A02"/>
    <w:rsid w:val="00713340"/>
    <w:rsid w:val="00715D1B"/>
    <w:rsid w:val="00720892"/>
    <w:rsid w:val="0073318C"/>
    <w:rsid w:val="007410F0"/>
    <w:rsid w:val="00744989"/>
    <w:rsid w:val="007608BD"/>
    <w:rsid w:val="00783C69"/>
    <w:rsid w:val="00785A55"/>
    <w:rsid w:val="00794DCF"/>
    <w:rsid w:val="007963C6"/>
    <w:rsid w:val="00797CED"/>
    <w:rsid w:val="007A1EE5"/>
    <w:rsid w:val="007A5CFF"/>
    <w:rsid w:val="007A7041"/>
    <w:rsid w:val="007B5892"/>
    <w:rsid w:val="007C3440"/>
    <w:rsid w:val="007E154F"/>
    <w:rsid w:val="007E2527"/>
    <w:rsid w:val="007E4A94"/>
    <w:rsid w:val="007E6E3B"/>
    <w:rsid w:val="007F18E7"/>
    <w:rsid w:val="008029CC"/>
    <w:rsid w:val="00810CB9"/>
    <w:rsid w:val="008277C0"/>
    <w:rsid w:val="008311B3"/>
    <w:rsid w:val="0084011E"/>
    <w:rsid w:val="0084334E"/>
    <w:rsid w:val="008477BE"/>
    <w:rsid w:val="00850488"/>
    <w:rsid w:val="008559B6"/>
    <w:rsid w:val="00865D16"/>
    <w:rsid w:val="008755A9"/>
    <w:rsid w:val="00875B0E"/>
    <w:rsid w:val="00881226"/>
    <w:rsid w:val="008B1124"/>
    <w:rsid w:val="008B187D"/>
    <w:rsid w:val="008B22B4"/>
    <w:rsid w:val="008B2ECB"/>
    <w:rsid w:val="008C0345"/>
    <w:rsid w:val="008D15EA"/>
    <w:rsid w:val="008E07E3"/>
    <w:rsid w:val="008F0967"/>
    <w:rsid w:val="008F0E42"/>
    <w:rsid w:val="009002E3"/>
    <w:rsid w:val="00907664"/>
    <w:rsid w:val="009105E2"/>
    <w:rsid w:val="0091204E"/>
    <w:rsid w:val="00913924"/>
    <w:rsid w:val="00920401"/>
    <w:rsid w:val="00921030"/>
    <w:rsid w:val="009222BF"/>
    <w:rsid w:val="00925E79"/>
    <w:rsid w:val="00933659"/>
    <w:rsid w:val="00936FD2"/>
    <w:rsid w:val="009508C2"/>
    <w:rsid w:val="00951ECE"/>
    <w:rsid w:val="0095664F"/>
    <w:rsid w:val="00966E09"/>
    <w:rsid w:val="00976FE1"/>
    <w:rsid w:val="00980FA5"/>
    <w:rsid w:val="00993376"/>
    <w:rsid w:val="00994169"/>
    <w:rsid w:val="009B58D6"/>
    <w:rsid w:val="009C5DBA"/>
    <w:rsid w:val="009D5C08"/>
    <w:rsid w:val="009D7E69"/>
    <w:rsid w:val="009F0005"/>
    <w:rsid w:val="009F4FF2"/>
    <w:rsid w:val="009F6817"/>
    <w:rsid w:val="00A00F9E"/>
    <w:rsid w:val="00A01595"/>
    <w:rsid w:val="00A02C05"/>
    <w:rsid w:val="00A10825"/>
    <w:rsid w:val="00A11B21"/>
    <w:rsid w:val="00A16B54"/>
    <w:rsid w:val="00A2022A"/>
    <w:rsid w:val="00A21FAA"/>
    <w:rsid w:val="00A262E1"/>
    <w:rsid w:val="00A37131"/>
    <w:rsid w:val="00A4106C"/>
    <w:rsid w:val="00A47137"/>
    <w:rsid w:val="00A5350B"/>
    <w:rsid w:val="00A55339"/>
    <w:rsid w:val="00A56E22"/>
    <w:rsid w:val="00A655C7"/>
    <w:rsid w:val="00A67E2B"/>
    <w:rsid w:val="00A833C3"/>
    <w:rsid w:val="00AA5561"/>
    <w:rsid w:val="00AB766A"/>
    <w:rsid w:val="00AC029F"/>
    <w:rsid w:val="00AC3C31"/>
    <w:rsid w:val="00AD63C5"/>
    <w:rsid w:val="00AE55F9"/>
    <w:rsid w:val="00AE7018"/>
    <w:rsid w:val="00AF0CCC"/>
    <w:rsid w:val="00B0014E"/>
    <w:rsid w:val="00B00D93"/>
    <w:rsid w:val="00B0521D"/>
    <w:rsid w:val="00B4349E"/>
    <w:rsid w:val="00B54643"/>
    <w:rsid w:val="00B604BE"/>
    <w:rsid w:val="00B6295B"/>
    <w:rsid w:val="00B76366"/>
    <w:rsid w:val="00B776B3"/>
    <w:rsid w:val="00B80CD4"/>
    <w:rsid w:val="00B909E8"/>
    <w:rsid w:val="00B9300F"/>
    <w:rsid w:val="00B94F45"/>
    <w:rsid w:val="00BA346E"/>
    <w:rsid w:val="00BA7251"/>
    <w:rsid w:val="00BA7303"/>
    <w:rsid w:val="00BB1CCB"/>
    <w:rsid w:val="00BB6E30"/>
    <w:rsid w:val="00BC29D1"/>
    <w:rsid w:val="00BC36D3"/>
    <w:rsid w:val="00BC6186"/>
    <w:rsid w:val="00BC74CE"/>
    <w:rsid w:val="00BE0098"/>
    <w:rsid w:val="00BF0CD4"/>
    <w:rsid w:val="00C04838"/>
    <w:rsid w:val="00C126B6"/>
    <w:rsid w:val="00C13CBD"/>
    <w:rsid w:val="00C2399C"/>
    <w:rsid w:val="00C422C9"/>
    <w:rsid w:val="00C604C6"/>
    <w:rsid w:val="00C76B4F"/>
    <w:rsid w:val="00C81139"/>
    <w:rsid w:val="00C94E85"/>
    <w:rsid w:val="00C95684"/>
    <w:rsid w:val="00C97878"/>
    <w:rsid w:val="00CA09AB"/>
    <w:rsid w:val="00CA6E4F"/>
    <w:rsid w:val="00CA7156"/>
    <w:rsid w:val="00CB19AC"/>
    <w:rsid w:val="00CB56AE"/>
    <w:rsid w:val="00CC03F4"/>
    <w:rsid w:val="00CD10E1"/>
    <w:rsid w:val="00CE5104"/>
    <w:rsid w:val="00CF24FB"/>
    <w:rsid w:val="00CF62BA"/>
    <w:rsid w:val="00D07E26"/>
    <w:rsid w:val="00D10DCB"/>
    <w:rsid w:val="00D15FEE"/>
    <w:rsid w:val="00D1649F"/>
    <w:rsid w:val="00D170B5"/>
    <w:rsid w:val="00D20D01"/>
    <w:rsid w:val="00D37C93"/>
    <w:rsid w:val="00D407EF"/>
    <w:rsid w:val="00D41916"/>
    <w:rsid w:val="00D75C74"/>
    <w:rsid w:val="00D75ED9"/>
    <w:rsid w:val="00D92072"/>
    <w:rsid w:val="00D946D4"/>
    <w:rsid w:val="00DA16C3"/>
    <w:rsid w:val="00DB4F26"/>
    <w:rsid w:val="00DB799D"/>
    <w:rsid w:val="00DC7CA7"/>
    <w:rsid w:val="00DD4A2F"/>
    <w:rsid w:val="00DD4A97"/>
    <w:rsid w:val="00DD4FCC"/>
    <w:rsid w:val="00DE231D"/>
    <w:rsid w:val="00DE24D9"/>
    <w:rsid w:val="00DE5C7A"/>
    <w:rsid w:val="00DF18D5"/>
    <w:rsid w:val="00DF1AAE"/>
    <w:rsid w:val="00DF1C45"/>
    <w:rsid w:val="00DF3523"/>
    <w:rsid w:val="00DF3A15"/>
    <w:rsid w:val="00DF76C3"/>
    <w:rsid w:val="00E02700"/>
    <w:rsid w:val="00E07495"/>
    <w:rsid w:val="00E264A8"/>
    <w:rsid w:val="00E31985"/>
    <w:rsid w:val="00E3394F"/>
    <w:rsid w:val="00E4041B"/>
    <w:rsid w:val="00E41EF8"/>
    <w:rsid w:val="00E44053"/>
    <w:rsid w:val="00E66B53"/>
    <w:rsid w:val="00E70C84"/>
    <w:rsid w:val="00E800D7"/>
    <w:rsid w:val="00EB2F3F"/>
    <w:rsid w:val="00EB40CD"/>
    <w:rsid w:val="00EB4862"/>
    <w:rsid w:val="00EB5D5D"/>
    <w:rsid w:val="00ED5DDE"/>
    <w:rsid w:val="00ED7FC4"/>
    <w:rsid w:val="00EE11E1"/>
    <w:rsid w:val="00EE4E9F"/>
    <w:rsid w:val="00EE6CD9"/>
    <w:rsid w:val="00EF14B1"/>
    <w:rsid w:val="00F22062"/>
    <w:rsid w:val="00F3395A"/>
    <w:rsid w:val="00F4271D"/>
    <w:rsid w:val="00F42A58"/>
    <w:rsid w:val="00F447C5"/>
    <w:rsid w:val="00F46757"/>
    <w:rsid w:val="00F54BC1"/>
    <w:rsid w:val="00F5594D"/>
    <w:rsid w:val="00F55A51"/>
    <w:rsid w:val="00F55C33"/>
    <w:rsid w:val="00F66E33"/>
    <w:rsid w:val="00F7115D"/>
    <w:rsid w:val="00F7117A"/>
    <w:rsid w:val="00F73592"/>
    <w:rsid w:val="00F752FA"/>
    <w:rsid w:val="00F776AB"/>
    <w:rsid w:val="00F801ED"/>
    <w:rsid w:val="00F80F64"/>
    <w:rsid w:val="00F830E4"/>
    <w:rsid w:val="00F83693"/>
    <w:rsid w:val="00F86329"/>
    <w:rsid w:val="00F93EBB"/>
    <w:rsid w:val="00FB21F1"/>
    <w:rsid w:val="00FC0F2F"/>
    <w:rsid w:val="00FD14BE"/>
    <w:rsid w:val="00FD5C75"/>
    <w:rsid w:val="00FE64FB"/>
    <w:rsid w:val="00FE7075"/>
    <w:rsid w:val="00FF058E"/>
    <w:rsid w:val="00FF1EED"/>
    <w:rsid w:val="00FF2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508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D14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D14BE"/>
  </w:style>
  <w:style w:type="paragraph" w:styleId="Zpat">
    <w:name w:val="footer"/>
    <w:basedOn w:val="Normln"/>
    <w:link w:val="ZpatChar"/>
    <w:uiPriority w:val="99"/>
    <w:unhideWhenUsed/>
    <w:rsid w:val="00FD14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D14BE"/>
  </w:style>
  <w:style w:type="paragraph" w:styleId="Textbubliny">
    <w:name w:val="Balloon Text"/>
    <w:basedOn w:val="Normln"/>
    <w:link w:val="TextbublinyChar"/>
    <w:uiPriority w:val="99"/>
    <w:semiHidden/>
    <w:unhideWhenUsed/>
    <w:rsid w:val="00FD14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14BE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59"/>
    <w:rsid w:val="008477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16062F"/>
    <w:rPr>
      <w:color w:val="808080"/>
    </w:rPr>
  </w:style>
  <w:style w:type="character" w:customStyle="1" w:styleId="Styl1">
    <w:name w:val="Styl1"/>
    <w:basedOn w:val="Standardnpsmoodstavce"/>
    <w:uiPriority w:val="1"/>
    <w:rsid w:val="0053030D"/>
    <w:rPr>
      <w:rFonts w:ascii="Times New Roman" w:hAnsi="Times New Roman"/>
      <w:b/>
      <w:sz w:val="20"/>
    </w:rPr>
  </w:style>
  <w:style w:type="character" w:customStyle="1" w:styleId="Styl2">
    <w:name w:val="Styl2"/>
    <w:basedOn w:val="Standardnpsmoodstavce"/>
    <w:uiPriority w:val="1"/>
    <w:rsid w:val="0053030D"/>
    <w:rPr>
      <w:rFonts w:ascii="Times New Roman" w:hAnsi="Times New Roman"/>
      <w:b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DB2FE683AF5434DBC0D23AB6F2F028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A377793-9225-4EF3-80AB-C8975C2AA35A}"/>
      </w:docPartPr>
      <w:docPartBody>
        <w:p w:rsidR="00000000" w:rsidRDefault="00F84EB9">
          <w:pPr>
            <w:pStyle w:val="7DB2FE683AF5434DBC0D23AB6F2F0289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62CD435CDE724E9F8A217B26B57C92A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598FD1C-A0E1-47C1-A1F8-CCBA4CAE930D}"/>
      </w:docPartPr>
      <w:docPartBody>
        <w:p w:rsidR="00000000" w:rsidRDefault="00F84EB9">
          <w:pPr>
            <w:pStyle w:val="62CD435CDE724E9F8A217B26B57C92AF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33CE2ECD7D4F4064B6B91BDBBBD5545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0521539-CF51-4758-9F51-B0F529D9D7E7}"/>
      </w:docPartPr>
      <w:docPartBody>
        <w:p w:rsidR="00000000" w:rsidRDefault="00F84EB9">
          <w:pPr>
            <w:pStyle w:val="33CE2ECD7D4F4064B6B91BDBBBD55459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8513EDFCCD7A4CCEB15DF4A58786D90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8D0C1AD-B59D-4065-9FC0-D93219850409}"/>
      </w:docPartPr>
      <w:docPartBody>
        <w:p w:rsidR="00000000" w:rsidRDefault="00F84EB9">
          <w:pPr>
            <w:pStyle w:val="8513EDFCCD7A4CCEB15DF4A58786D90E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59CEDC4FEAC94BA68D225DFD184C2C8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45238DF-2515-4096-9077-DAF2150E4E31}"/>
      </w:docPartPr>
      <w:docPartBody>
        <w:p w:rsidR="00000000" w:rsidRDefault="00F84EB9">
          <w:pPr>
            <w:pStyle w:val="59CEDC4FEAC94BA68D225DFD184C2C86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09C18B3CD9464E24A5E1CD12B5EA49F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9E3E142-6A55-4861-B72E-39D7977C7635}"/>
      </w:docPartPr>
      <w:docPartBody>
        <w:p w:rsidR="00000000" w:rsidRDefault="00F84EB9">
          <w:pPr>
            <w:pStyle w:val="09C18B3CD9464E24A5E1CD12B5EA49FE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FF3FE8DF4DAC44E2B89A3820B3CB428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F2E5E6F-ECD5-4E39-B0DA-9AC9AD28EA8C}"/>
      </w:docPartPr>
      <w:docPartBody>
        <w:p w:rsidR="00000000" w:rsidRDefault="00F84EB9">
          <w:pPr>
            <w:pStyle w:val="FF3FE8DF4DAC44E2B89A3820B3CB4285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54BC7697813547659867411BA855DFB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984A629-3090-4547-9A4C-E293D8E25181}"/>
      </w:docPartPr>
      <w:docPartBody>
        <w:p w:rsidR="00000000" w:rsidRDefault="00F84EB9">
          <w:pPr>
            <w:pStyle w:val="54BC7697813547659867411BA855DFB6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5FB4F97E96424DB7B4479B58440217E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80C4787-BA32-4880-A60A-BE9630164578}"/>
      </w:docPartPr>
      <w:docPartBody>
        <w:p w:rsidR="00000000" w:rsidRDefault="00F84EB9">
          <w:pPr>
            <w:pStyle w:val="5FB4F97E96424DB7B4479B58440217EA"/>
          </w:pPr>
          <w:r w:rsidRPr="00E342AB">
            <w:rPr>
              <w:rStyle w:val="Zstupntext"/>
            </w:rPr>
            <w:t xml:space="preserve">Klikněte sem a zadejte </w:t>
          </w:r>
          <w:r w:rsidRPr="00E342AB">
            <w:rPr>
              <w:rStyle w:val="Zstupntext"/>
            </w:rPr>
            <w:t>text.</w:t>
          </w:r>
        </w:p>
      </w:docPartBody>
    </w:docPart>
    <w:docPart>
      <w:docPartPr>
        <w:name w:val="38314554EEE447A09531FA499ACC78F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AF020C0-B3FE-4AC1-8EA7-4DC5772E7BC1}"/>
      </w:docPartPr>
      <w:docPartBody>
        <w:p w:rsidR="00000000" w:rsidRDefault="00F84EB9">
          <w:pPr>
            <w:pStyle w:val="38314554EEE447A09531FA499ACC78FC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94076D70634F4C4F8EFA5D5129438B1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21DF5E3-6D61-4F1C-BA6E-EC2B690361AF}"/>
      </w:docPartPr>
      <w:docPartBody>
        <w:p w:rsidR="00000000" w:rsidRDefault="00F84EB9">
          <w:pPr>
            <w:pStyle w:val="94076D70634F4C4F8EFA5D5129438B17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B068A26125484500929D0DFF5668816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5A741DF-F661-423A-B514-1A877BD4641C}"/>
      </w:docPartPr>
      <w:docPartBody>
        <w:p w:rsidR="00000000" w:rsidRDefault="00F84EB9">
          <w:pPr>
            <w:pStyle w:val="B068A26125484500929D0DFF56688164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E9968092F0B24F99B4CC385CD0D276D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D348B9A-FDA3-43DD-B7F9-99F65A5E3D5A}"/>
      </w:docPartPr>
      <w:docPartBody>
        <w:p w:rsidR="00000000" w:rsidRDefault="00F84EB9">
          <w:pPr>
            <w:pStyle w:val="E9968092F0B24F99B4CC385CD0D276DD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20E7610D61AB4200907B49FD314443C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B75D408-8BDE-47C0-B238-076512DA314D}"/>
      </w:docPartPr>
      <w:docPartBody>
        <w:p w:rsidR="00000000" w:rsidRDefault="00F84EB9">
          <w:pPr>
            <w:pStyle w:val="20E7610D61AB4200907B49FD314443C3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C5898EE228DD4FC7B78361DEF164CDC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7A75FF4-14E5-47DD-A5CF-E7CCA9553316}"/>
      </w:docPartPr>
      <w:docPartBody>
        <w:p w:rsidR="00000000" w:rsidRDefault="00F84EB9">
          <w:pPr>
            <w:pStyle w:val="C5898EE228DD4FC7B78361DEF164CDCD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1FD5FD6205984353A2692BC06871140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C7B9B50-C6B6-490D-BED7-9BDBDFCC963D}"/>
      </w:docPartPr>
      <w:docPartBody>
        <w:p w:rsidR="00000000" w:rsidRDefault="00F84EB9">
          <w:pPr>
            <w:pStyle w:val="1FD5FD6205984353A2692BC068711404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3CD04B04593B4BACA9AA84BF12A246A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DD73E03-215F-4E22-AA03-14313DB74B10}"/>
      </w:docPartPr>
      <w:docPartBody>
        <w:p w:rsidR="00000000" w:rsidRDefault="00F84EB9">
          <w:pPr>
            <w:pStyle w:val="3CD04B04593B4BACA9AA84BF12A246A1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8E907099A1F24ACC923A73333EFAC22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09CE4C0-AF5B-48EE-A684-CB8BF890D3DC}"/>
      </w:docPartPr>
      <w:docPartBody>
        <w:p w:rsidR="00000000" w:rsidRDefault="00F84EB9">
          <w:pPr>
            <w:pStyle w:val="8E907099A1F24ACC923A73333EFAC22D"/>
          </w:pPr>
          <w:r w:rsidRPr="00E342AB">
            <w:rPr>
              <w:rStyle w:val="Zstupntext"/>
            </w:rPr>
            <w:t>Klikněte sem a zad</w:t>
          </w:r>
          <w:r w:rsidRPr="00E342AB">
            <w:rPr>
              <w:rStyle w:val="Zstupntext"/>
            </w:rPr>
            <w:t>ejte text.</w:t>
          </w:r>
        </w:p>
      </w:docPartBody>
    </w:docPart>
    <w:docPart>
      <w:docPartPr>
        <w:name w:val="15FE8814F78945739752E743A1DCA2C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AAE074A-8987-41A5-99D5-6AA7A6145EF1}"/>
      </w:docPartPr>
      <w:docPartBody>
        <w:p w:rsidR="00000000" w:rsidRDefault="00F84EB9">
          <w:pPr>
            <w:pStyle w:val="15FE8814F78945739752E743A1DCA2C8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B194E218760043F2A5B186848424779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5F00B74-1518-41D1-B72A-34F89D16D777}"/>
      </w:docPartPr>
      <w:docPartBody>
        <w:p w:rsidR="00000000" w:rsidRDefault="00F84EB9">
          <w:pPr>
            <w:pStyle w:val="B194E218760043F2A5B1868484247790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8763CD903224475B93F335ECD8450EB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C369BA7-A18E-4F9B-8682-15EDAC68DB0B}"/>
      </w:docPartPr>
      <w:docPartBody>
        <w:p w:rsidR="00000000" w:rsidRDefault="00F84EB9">
          <w:pPr>
            <w:pStyle w:val="8763CD903224475B93F335ECD8450EBA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F5BE539660D8475085F281B975287C1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E048221-9C7F-443C-9158-AADF1AAED071}"/>
      </w:docPartPr>
      <w:docPartBody>
        <w:p w:rsidR="00000000" w:rsidRDefault="00F84EB9">
          <w:pPr>
            <w:pStyle w:val="F5BE539660D8475085F281B975287C1C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5CCD8EA4C60244B894596102C80DCFA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7998F51-5B7B-40C8-A5BE-1F210BFFDE1D}"/>
      </w:docPartPr>
      <w:docPartBody>
        <w:p w:rsidR="00000000" w:rsidRDefault="00F84EB9">
          <w:pPr>
            <w:pStyle w:val="5CCD8EA4C60244B894596102C80DCFAB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A4A9176B1D444EFCBAAEA48201B6CE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2486645-9136-41C8-A11B-A1EF1D590E4D}"/>
      </w:docPartPr>
      <w:docPartBody>
        <w:p w:rsidR="00000000" w:rsidRDefault="00F84EB9">
          <w:pPr>
            <w:pStyle w:val="A4A9176B1D444EFCBAAEA48201B6CE0D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38378081CF2D4CB9B66112A93E891DC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DB530B1-E195-4333-9861-7BE9C27EB471}"/>
      </w:docPartPr>
      <w:docPartBody>
        <w:p w:rsidR="00000000" w:rsidRDefault="00F84EB9">
          <w:pPr>
            <w:pStyle w:val="38378081CF2D4CB9B66112A93E891DCC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FC876CA1EA8F4F5FBF3A50653E8C65B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454D48A-7AD4-443D-8D1E-0F40B0AB4B99}"/>
      </w:docPartPr>
      <w:docPartBody>
        <w:p w:rsidR="00000000" w:rsidRDefault="00F84EB9">
          <w:pPr>
            <w:pStyle w:val="FC876CA1EA8F4F5FBF3A50653E8C65B4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EEB52B839932468B9129CF180942A83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728DD16-3227-4F3A-9CAB-7847A0072474}"/>
      </w:docPartPr>
      <w:docPartBody>
        <w:p w:rsidR="00000000" w:rsidRDefault="00F84EB9">
          <w:pPr>
            <w:pStyle w:val="EEB52B839932468B9129CF180942A831"/>
          </w:pPr>
          <w:r w:rsidRPr="00E342AB">
            <w:rPr>
              <w:rStyle w:val="Zstupntext"/>
            </w:rPr>
            <w:t xml:space="preserve">Klikněte sem </w:t>
          </w:r>
          <w:r w:rsidRPr="00E342AB">
            <w:rPr>
              <w:rStyle w:val="Zstupntext"/>
            </w:rPr>
            <w:t>a zadejte text.</w:t>
          </w:r>
        </w:p>
      </w:docPartBody>
    </w:docPart>
    <w:docPart>
      <w:docPartPr>
        <w:name w:val="B27EB37F149B49BD8229D863E4B8B30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62901E8-591E-4EA8-B0DB-A4406418A8A9}"/>
      </w:docPartPr>
      <w:docPartBody>
        <w:p w:rsidR="00000000" w:rsidRDefault="00F84EB9">
          <w:pPr>
            <w:pStyle w:val="B27EB37F149B49BD8229D863E4B8B308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D85D05DF60FD44B99E81232AAC81584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9E5469B-26B2-4613-BDDB-4E03C4E9421C}"/>
      </w:docPartPr>
      <w:docPartBody>
        <w:p w:rsidR="00000000" w:rsidRDefault="00F84EB9">
          <w:pPr>
            <w:pStyle w:val="D85D05DF60FD44B99E81232AAC815841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D9F9563DEA1C470595D98964EBE8FD3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D346E60-7906-4834-805C-18A0548CDD28}"/>
      </w:docPartPr>
      <w:docPartBody>
        <w:p w:rsidR="00000000" w:rsidRDefault="00F84EB9">
          <w:pPr>
            <w:pStyle w:val="D9F9563DEA1C470595D98964EBE8FD3A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281A328A2CC04D27A8E7F1A0366444B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9A1B9AF-462A-4F17-8BB2-B489296B3C62}"/>
      </w:docPartPr>
      <w:docPartBody>
        <w:p w:rsidR="00000000" w:rsidRDefault="00F84EB9">
          <w:pPr>
            <w:pStyle w:val="281A328A2CC04D27A8E7F1A0366444BC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5149699FDB064A4DA9ADF213AA6BC9A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9E3BA79-F2D8-4637-ACB7-69F897E5FCCC}"/>
      </w:docPartPr>
      <w:docPartBody>
        <w:p w:rsidR="00000000" w:rsidRDefault="00F84EB9">
          <w:pPr>
            <w:pStyle w:val="5149699FDB064A4DA9ADF213AA6BC9A6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B305F9CE89E54D9F8EBE1C92715ECD1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085A478-4D2C-41C2-A952-EB4A54F342A7}"/>
      </w:docPartPr>
      <w:docPartBody>
        <w:p w:rsidR="00000000" w:rsidRDefault="00F84EB9">
          <w:pPr>
            <w:pStyle w:val="B305F9CE89E54D9F8EBE1C92715ECD10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82D33DB70C3A4195AB72C8047B412A9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E401FBC-196E-43DF-9C40-83E93DB35C1D}"/>
      </w:docPartPr>
      <w:docPartBody>
        <w:p w:rsidR="00000000" w:rsidRDefault="00F84EB9">
          <w:pPr>
            <w:pStyle w:val="82D33DB70C3A4195AB72C8047B412A9F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9855A53330264A8A913EBE406BE4146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8067FF9-A523-4EF7-A7EB-E224750F79D1}"/>
      </w:docPartPr>
      <w:docPartBody>
        <w:p w:rsidR="00000000" w:rsidRDefault="00F84EB9">
          <w:pPr>
            <w:pStyle w:val="9855A53330264A8A913EBE406BE41469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915C749C306B4D2284655108EAFE98B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59A202B-8666-4F0C-B0B2-2B872938AB33}"/>
      </w:docPartPr>
      <w:docPartBody>
        <w:p w:rsidR="00000000" w:rsidRDefault="00F84EB9">
          <w:pPr>
            <w:pStyle w:val="915C749C306B4D2284655108EAFE98BC"/>
          </w:pPr>
          <w:r w:rsidRPr="00E342AB">
            <w:rPr>
              <w:rStyle w:val="Zstupntext"/>
            </w:rPr>
            <w:t>Klikněte</w:t>
          </w:r>
          <w:r w:rsidRPr="00E342AB">
            <w:rPr>
              <w:rStyle w:val="Zstupntext"/>
            </w:rPr>
            <w:t xml:space="preserve"> sem a zadejte text.</w:t>
          </w:r>
        </w:p>
      </w:docPartBody>
    </w:docPart>
    <w:docPart>
      <w:docPartPr>
        <w:name w:val="856E79DEE2F0456984D20830D2BE143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7B7491B-119B-4565-B5BE-A2BB39D59FFE}"/>
      </w:docPartPr>
      <w:docPartBody>
        <w:p w:rsidR="00000000" w:rsidRDefault="00F84EB9">
          <w:pPr>
            <w:pStyle w:val="856E79DEE2F0456984D20830D2BE143C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DA164BA52E084681A2F8DBDC43B800C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512A3DB-AA56-41CC-BBDD-E81BD269EA4C}"/>
      </w:docPartPr>
      <w:docPartBody>
        <w:p w:rsidR="00000000" w:rsidRDefault="00F84EB9">
          <w:pPr>
            <w:pStyle w:val="DA164BA52E084681A2F8DBDC43B800CC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40AE22AABF8A40C1A394BB5E3784097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3BE1D3B-A1F1-4044-AEF8-AEB88CCF2E8E}"/>
      </w:docPartPr>
      <w:docPartBody>
        <w:p w:rsidR="00000000" w:rsidRDefault="00F84EB9">
          <w:pPr>
            <w:pStyle w:val="40AE22AABF8A40C1A394BB5E37840972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480F5B1AC5C54E149C9DD6DC0D4DDC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361282F-9FFC-402A-861A-45B267CBBD71}"/>
      </w:docPartPr>
      <w:docPartBody>
        <w:p w:rsidR="00000000" w:rsidRDefault="00F84EB9">
          <w:pPr>
            <w:pStyle w:val="480F5B1AC5C54E149C9DD6DC0D4DDCD0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CBBB39155BBC4A879964597E1CBC5DF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4AF06AF-9A62-476A-8B2C-D90988A5F309}"/>
      </w:docPartPr>
      <w:docPartBody>
        <w:p w:rsidR="00000000" w:rsidRDefault="00F84EB9">
          <w:pPr>
            <w:pStyle w:val="CBBB39155BBC4A879964597E1CBC5DF1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ED1A64BB04D4437A800EE645DD0B43E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A1D75C4-C963-4FBD-8A62-5E6ECADB513B}"/>
      </w:docPartPr>
      <w:docPartBody>
        <w:p w:rsidR="00000000" w:rsidRDefault="00F84EB9">
          <w:pPr>
            <w:pStyle w:val="ED1A64BB04D4437A800EE645DD0B43EF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CA3BA8CC0CA14A9B9F11CE2F81A0E3F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6AE38F8-1651-4A8D-888A-20B78D1264BC}"/>
      </w:docPartPr>
      <w:docPartBody>
        <w:p w:rsidR="00000000" w:rsidRDefault="00F84EB9">
          <w:pPr>
            <w:pStyle w:val="CA3BA8CC0CA14A9B9F11CE2F81A0E3F2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BE7F40A850C34328A9F4B54D8F85ECB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B974382-D4FE-4B8F-B181-7BFF63F0229D}"/>
      </w:docPartPr>
      <w:docPartBody>
        <w:p w:rsidR="00000000" w:rsidRDefault="00F84EB9">
          <w:pPr>
            <w:pStyle w:val="BE7F40A850C34328A9F4B54D8F85ECB0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12969571D269478E9AFE2381258E987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74D0036-1FFC-4532-A1C1-DCB43CED4802}"/>
      </w:docPartPr>
      <w:docPartBody>
        <w:p w:rsidR="00000000" w:rsidRDefault="00F84EB9">
          <w:pPr>
            <w:pStyle w:val="12969571D269478E9AFE2381258E9870"/>
          </w:pPr>
          <w:r w:rsidRPr="00E342AB">
            <w:rPr>
              <w:rStyle w:val="Zstupntext"/>
            </w:rPr>
            <w:t>Kli</w:t>
          </w:r>
          <w:r w:rsidRPr="00E342AB">
            <w:rPr>
              <w:rStyle w:val="Zstupntext"/>
            </w:rPr>
            <w:t>kněte sem a zadejte text.</w:t>
          </w:r>
        </w:p>
      </w:docPartBody>
    </w:docPart>
    <w:docPart>
      <w:docPartPr>
        <w:name w:val="819105ECC6064B1EB7099DC3DEE7BE0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A3D29EB-67DF-4C34-AB9E-47574699F9C5}"/>
      </w:docPartPr>
      <w:docPartBody>
        <w:p w:rsidR="00000000" w:rsidRDefault="00F84EB9">
          <w:pPr>
            <w:pStyle w:val="819105ECC6064B1EB7099DC3DEE7BE0A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1297908F6F424D91AB33BA3F26001AF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960F544-8505-48F4-96E6-66537935110D}"/>
      </w:docPartPr>
      <w:docPartBody>
        <w:p w:rsidR="00000000" w:rsidRDefault="00F84EB9">
          <w:pPr>
            <w:pStyle w:val="1297908F6F424D91AB33BA3F26001AFF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C8A385F338964382932E9194BFE0012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5F5880E-F8D2-43D7-840B-234C5DE36C8F}"/>
      </w:docPartPr>
      <w:docPartBody>
        <w:p w:rsidR="00000000" w:rsidRDefault="00F84EB9">
          <w:pPr>
            <w:pStyle w:val="C8A385F338964382932E9194BFE0012B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41DF5CC145C04C58BB7CF75DA027E40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8B5C831-74E4-413D-8D17-ABCE43B48C74}"/>
      </w:docPartPr>
      <w:docPartBody>
        <w:p w:rsidR="00000000" w:rsidRDefault="00F84EB9">
          <w:pPr>
            <w:pStyle w:val="41DF5CC145C04C58BB7CF75DA027E405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614E02AC04854CD893A90A406AF7B40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4201182-D41C-4EF3-9F28-76B67EA2567D}"/>
      </w:docPartPr>
      <w:docPartBody>
        <w:p w:rsidR="00000000" w:rsidRDefault="00F84EB9">
          <w:pPr>
            <w:pStyle w:val="614E02AC04854CD893A90A406AF7B40A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AABA23CA88274C8CBDB477ED4D95A9C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51FF998-0DAE-40A0-811A-BD45B38BD6C1}"/>
      </w:docPartPr>
      <w:docPartBody>
        <w:p w:rsidR="00000000" w:rsidRDefault="00F84EB9">
          <w:pPr>
            <w:pStyle w:val="AABA23CA88274C8CBDB477ED4D95A9C1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7B87F0CDB3564B929A5EC123232907C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1D1BC45-5914-4FF0-88CD-DC2C888931C7}"/>
      </w:docPartPr>
      <w:docPartBody>
        <w:p w:rsidR="00000000" w:rsidRDefault="00F84EB9">
          <w:pPr>
            <w:pStyle w:val="7B87F0CDB3564B929A5EC123232907C9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6048720805F3413F8EFF66F8D4E5AA6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1E9C1D9-43DD-4320-9DC0-49391101EC9E}"/>
      </w:docPartPr>
      <w:docPartBody>
        <w:p w:rsidR="00000000" w:rsidRDefault="00F84EB9">
          <w:pPr>
            <w:pStyle w:val="6048720805F3413F8EFF66F8D4E5AA69"/>
          </w:pPr>
          <w:r w:rsidRPr="00E342AB">
            <w:rPr>
              <w:rStyle w:val="Zstupntext"/>
            </w:rPr>
            <w:t xml:space="preserve">Klikněte sem a zadejte </w:t>
          </w:r>
          <w:r w:rsidRPr="00E342AB">
            <w:rPr>
              <w:rStyle w:val="Zstupntext"/>
            </w:rPr>
            <w:t>text.</w:t>
          </w:r>
        </w:p>
      </w:docPartBody>
    </w:docPart>
    <w:docPart>
      <w:docPartPr>
        <w:name w:val="08EA9560171A44A99EC8A08F8C5006F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9C50833-C394-4747-B20D-46F0CA168367}"/>
      </w:docPartPr>
      <w:docPartBody>
        <w:p w:rsidR="00000000" w:rsidRDefault="00F84EB9">
          <w:pPr>
            <w:pStyle w:val="08EA9560171A44A99EC8A08F8C5006F7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A21CE56C30AE41E9AD01C84580B261D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80EC5B8-B230-4912-8114-D0DC3DF49333}"/>
      </w:docPartPr>
      <w:docPartBody>
        <w:p w:rsidR="00000000" w:rsidRDefault="00F84EB9">
          <w:pPr>
            <w:pStyle w:val="A21CE56C30AE41E9AD01C84580B261D8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8A1089540203427F9D2490B87D114F6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856B26A-5579-4AB6-8F62-45B084DE7C70}"/>
      </w:docPartPr>
      <w:docPartBody>
        <w:p w:rsidR="00000000" w:rsidRDefault="00F84EB9">
          <w:pPr>
            <w:pStyle w:val="8A1089540203427F9D2490B87D114F6B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88C299C74F684687BEAE393D90A84AA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F6E9705-6E5B-446D-BA13-04A388D011C5}"/>
      </w:docPartPr>
      <w:docPartBody>
        <w:p w:rsidR="00000000" w:rsidRDefault="00F84EB9">
          <w:pPr>
            <w:pStyle w:val="88C299C74F684687BEAE393D90A84AA3"/>
          </w:pPr>
          <w:r w:rsidRPr="00E342AB">
            <w:rPr>
              <w:rStyle w:val="Zstupntext"/>
            </w:rPr>
            <w:t>Klikněte sem a zadejte text.</w:t>
          </w:r>
        </w:p>
      </w:docPartBody>
    </w:docPart>
    <w:docPart>
      <w:docPartPr>
        <w:name w:val="8B18845777A94888B3E01166A159D30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4B918F0-33E7-4131-B436-15AEED6C47A8}"/>
      </w:docPartPr>
      <w:docPartBody>
        <w:p w:rsidR="00000000" w:rsidRDefault="00F84EB9">
          <w:pPr>
            <w:pStyle w:val="8B18845777A94888B3E01166A159D307"/>
          </w:pPr>
          <w:r w:rsidRPr="00E342AB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altName w:val="Palatino Linotype"/>
    <w:panose1 w:val="02040503050406030204"/>
    <w:charset w:val="EE"/>
    <w:family w:val="roman"/>
    <w:notTrueType/>
    <w:pitch w:val="variable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EB9"/>
    <w:rsid w:val="00F84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Pr>
      <w:color w:val="808080"/>
    </w:rPr>
  </w:style>
  <w:style w:type="paragraph" w:customStyle="1" w:styleId="7DB2FE683AF5434DBC0D23AB6F2F0289">
    <w:name w:val="7DB2FE683AF5434DBC0D23AB6F2F0289"/>
  </w:style>
  <w:style w:type="paragraph" w:customStyle="1" w:styleId="62CD435CDE724E9F8A217B26B57C92AF">
    <w:name w:val="62CD435CDE724E9F8A217B26B57C92AF"/>
  </w:style>
  <w:style w:type="paragraph" w:customStyle="1" w:styleId="33CE2ECD7D4F4064B6B91BDBBBD55459">
    <w:name w:val="33CE2ECD7D4F4064B6B91BDBBBD55459"/>
  </w:style>
  <w:style w:type="paragraph" w:customStyle="1" w:styleId="8513EDFCCD7A4CCEB15DF4A58786D90E">
    <w:name w:val="8513EDFCCD7A4CCEB15DF4A58786D90E"/>
  </w:style>
  <w:style w:type="paragraph" w:customStyle="1" w:styleId="59CEDC4FEAC94BA68D225DFD184C2C86">
    <w:name w:val="59CEDC4FEAC94BA68D225DFD184C2C86"/>
  </w:style>
  <w:style w:type="paragraph" w:customStyle="1" w:styleId="09C18B3CD9464E24A5E1CD12B5EA49FE">
    <w:name w:val="09C18B3CD9464E24A5E1CD12B5EA49FE"/>
  </w:style>
  <w:style w:type="paragraph" w:customStyle="1" w:styleId="FF3FE8DF4DAC44E2B89A3820B3CB4285">
    <w:name w:val="FF3FE8DF4DAC44E2B89A3820B3CB4285"/>
  </w:style>
  <w:style w:type="paragraph" w:customStyle="1" w:styleId="54BC7697813547659867411BA855DFB6">
    <w:name w:val="54BC7697813547659867411BA855DFB6"/>
  </w:style>
  <w:style w:type="paragraph" w:customStyle="1" w:styleId="5FB4F97E96424DB7B4479B58440217EA">
    <w:name w:val="5FB4F97E96424DB7B4479B58440217EA"/>
  </w:style>
  <w:style w:type="paragraph" w:customStyle="1" w:styleId="38314554EEE447A09531FA499ACC78FC">
    <w:name w:val="38314554EEE447A09531FA499ACC78FC"/>
  </w:style>
  <w:style w:type="paragraph" w:customStyle="1" w:styleId="94076D70634F4C4F8EFA5D5129438B17">
    <w:name w:val="94076D70634F4C4F8EFA5D5129438B17"/>
  </w:style>
  <w:style w:type="paragraph" w:customStyle="1" w:styleId="B068A26125484500929D0DFF56688164">
    <w:name w:val="B068A26125484500929D0DFF56688164"/>
  </w:style>
  <w:style w:type="paragraph" w:customStyle="1" w:styleId="E9968092F0B24F99B4CC385CD0D276DD">
    <w:name w:val="E9968092F0B24F99B4CC385CD0D276DD"/>
  </w:style>
  <w:style w:type="paragraph" w:customStyle="1" w:styleId="20E7610D61AB4200907B49FD314443C3">
    <w:name w:val="20E7610D61AB4200907B49FD314443C3"/>
  </w:style>
  <w:style w:type="paragraph" w:customStyle="1" w:styleId="C5898EE228DD4FC7B78361DEF164CDCD">
    <w:name w:val="C5898EE228DD4FC7B78361DEF164CDCD"/>
  </w:style>
  <w:style w:type="paragraph" w:customStyle="1" w:styleId="1FD5FD6205984353A2692BC068711404">
    <w:name w:val="1FD5FD6205984353A2692BC068711404"/>
  </w:style>
  <w:style w:type="paragraph" w:customStyle="1" w:styleId="3CD04B04593B4BACA9AA84BF12A246A1">
    <w:name w:val="3CD04B04593B4BACA9AA84BF12A246A1"/>
  </w:style>
  <w:style w:type="paragraph" w:customStyle="1" w:styleId="8E907099A1F24ACC923A73333EFAC22D">
    <w:name w:val="8E907099A1F24ACC923A73333EFAC22D"/>
  </w:style>
  <w:style w:type="paragraph" w:customStyle="1" w:styleId="15FE8814F78945739752E743A1DCA2C8">
    <w:name w:val="15FE8814F78945739752E743A1DCA2C8"/>
  </w:style>
  <w:style w:type="paragraph" w:customStyle="1" w:styleId="B194E218760043F2A5B1868484247790">
    <w:name w:val="B194E218760043F2A5B1868484247790"/>
  </w:style>
  <w:style w:type="paragraph" w:customStyle="1" w:styleId="8763CD903224475B93F335ECD8450EBA">
    <w:name w:val="8763CD903224475B93F335ECD8450EBA"/>
  </w:style>
  <w:style w:type="paragraph" w:customStyle="1" w:styleId="F5BE539660D8475085F281B975287C1C">
    <w:name w:val="F5BE539660D8475085F281B975287C1C"/>
  </w:style>
  <w:style w:type="paragraph" w:customStyle="1" w:styleId="5CCD8EA4C60244B894596102C80DCFAB">
    <w:name w:val="5CCD8EA4C60244B894596102C80DCFAB"/>
  </w:style>
  <w:style w:type="paragraph" w:customStyle="1" w:styleId="A4A9176B1D444EFCBAAEA48201B6CE0D">
    <w:name w:val="A4A9176B1D444EFCBAAEA48201B6CE0D"/>
  </w:style>
  <w:style w:type="paragraph" w:customStyle="1" w:styleId="38378081CF2D4CB9B66112A93E891DCC">
    <w:name w:val="38378081CF2D4CB9B66112A93E891DCC"/>
  </w:style>
  <w:style w:type="paragraph" w:customStyle="1" w:styleId="FC876CA1EA8F4F5FBF3A50653E8C65B4">
    <w:name w:val="FC876CA1EA8F4F5FBF3A50653E8C65B4"/>
  </w:style>
  <w:style w:type="paragraph" w:customStyle="1" w:styleId="EEB52B839932468B9129CF180942A831">
    <w:name w:val="EEB52B839932468B9129CF180942A831"/>
  </w:style>
  <w:style w:type="paragraph" w:customStyle="1" w:styleId="B27EB37F149B49BD8229D863E4B8B308">
    <w:name w:val="B27EB37F149B49BD8229D863E4B8B308"/>
  </w:style>
  <w:style w:type="paragraph" w:customStyle="1" w:styleId="D85D05DF60FD44B99E81232AAC815841">
    <w:name w:val="D85D05DF60FD44B99E81232AAC815841"/>
  </w:style>
  <w:style w:type="paragraph" w:customStyle="1" w:styleId="D9F9563DEA1C470595D98964EBE8FD3A">
    <w:name w:val="D9F9563DEA1C470595D98964EBE8FD3A"/>
  </w:style>
  <w:style w:type="paragraph" w:customStyle="1" w:styleId="281A328A2CC04D27A8E7F1A0366444BC">
    <w:name w:val="281A328A2CC04D27A8E7F1A0366444BC"/>
  </w:style>
  <w:style w:type="paragraph" w:customStyle="1" w:styleId="5149699FDB064A4DA9ADF213AA6BC9A6">
    <w:name w:val="5149699FDB064A4DA9ADF213AA6BC9A6"/>
  </w:style>
  <w:style w:type="paragraph" w:customStyle="1" w:styleId="B305F9CE89E54D9F8EBE1C92715ECD10">
    <w:name w:val="B305F9CE89E54D9F8EBE1C92715ECD10"/>
  </w:style>
  <w:style w:type="paragraph" w:customStyle="1" w:styleId="82D33DB70C3A4195AB72C8047B412A9F">
    <w:name w:val="82D33DB70C3A4195AB72C8047B412A9F"/>
  </w:style>
  <w:style w:type="paragraph" w:customStyle="1" w:styleId="9855A53330264A8A913EBE406BE41469">
    <w:name w:val="9855A53330264A8A913EBE406BE41469"/>
  </w:style>
  <w:style w:type="paragraph" w:customStyle="1" w:styleId="915C749C306B4D2284655108EAFE98BC">
    <w:name w:val="915C749C306B4D2284655108EAFE98BC"/>
  </w:style>
  <w:style w:type="paragraph" w:customStyle="1" w:styleId="856E79DEE2F0456984D20830D2BE143C">
    <w:name w:val="856E79DEE2F0456984D20830D2BE143C"/>
  </w:style>
  <w:style w:type="paragraph" w:customStyle="1" w:styleId="DA164BA52E084681A2F8DBDC43B800CC">
    <w:name w:val="DA164BA52E084681A2F8DBDC43B800CC"/>
  </w:style>
  <w:style w:type="paragraph" w:customStyle="1" w:styleId="40AE22AABF8A40C1A394BB5E37840972">
    <w:name w:val="40AE22AABF8A40C1A394BB5E37840972"/>
  </w:style>
  <w:style w:type="paragraph" w:customStyle="1" w:styleId="480F5B1AC5C54E149C9DD6DC0D4DDCD0">
    <w:name w:val="480F5B1AC5C54E149C9DD6DC0D4DDCD0"/>
  </w:style>
  <w:style w:type="paragraph" w:customStyle="1" w:styleId="CBBB39155BBC4A879964597E1CBC5DF1">
    <w:name w:val="CBBB39155BBC4A879964597E1CBC5DF1"/>
  </w:style>
  <w:style w:type="paragraph" w:customStyle="1" w:styleId="ED1A64BB04D4437A800EE645DD0B43EF">
    <w:name w:val="ED1A64BB04D4437A800EE645DD0B43EF"/>
  </w:style>
  <w:style w:type="paragraph" w:customStyle="1" w:styleId="CA3BA8CC0CA14A9B9F11CE2F81A0E3F2">
    <w:name w:val="CA3BA8CC0CA14A9B9F11CE2F81A0E3F2"/>
  </w:style>
  <w:style w:type="paragraph" w:customStyle="1" w:styleId="BE7F40A850C34328A9F4B54D8F85ECB0">
    <w:name w:val="BE7F40A850C34328A9F4B54D8F85ECB0"/>
  </w:style>
  <w:style w:type="paragraph" w:customStyle="1" w:styleId="12969571D269478E9AFE2381258E9870">
    <w:name w:val="12969571D269478E9AFE2381258E9870"/>
  </w:style>
  <w:style w:type="paragraph" w:customStyle="1" w:styleId="819105ECC6064B1EB7099DC3DEE7BE0A">
    <w:name w:val="819105ECC6064B1EB7099DC3DEE7BE0A"/>
  </w:style>
  <w:style w:type="paragraph" w:customStyle="1" w:styleId="1297908F6F424D91AB33BA3F26001AFF">
    <w:name w:val="1297908F6F424D91AB33BA3F26001AFF"/>
  </w:style>
  <w:style w:type="paragraph" w:customStyle="1" w:styleId="C8A385F338964382932E9194BFE0012B">
    <w:name w:val="C8A385F338964382932E9194BFE0012B"/>
  </w:style>
  <w:style w:type="paragraph" w:customStyle="1" w:styleId="41DF5CC145C04C58BB7CF75DA027E405">
    <w:name w:val="41DF5CC145C04C58BB7CF75DA027E405"/>
  </w:style>
  <w:style w:type="paragraph" w:customStyle="1" w:styleId="614E02AC04854CD893A90A406AF7B40A">
    <w:name w:val="614E02AC04854CD893A90A406AF7B40A"/>
  </w:style>
  <w:style w:type="paragraph" w:customStyle="1" w:styleId="AABA23CA88274C8CBDB477ED4D95A9C1">
    <w:name w:val="AABA23CA88274C8CBDB477ED4D95A9C1"/>
  </w:style>
  <w:style w:type="paragraph" w:customStyle="1" w:styleId="7B87F0CDB3564B929A5EC123232907C9">
    <w:name w:val="7B87F0CDB3564B929A5EC123232907C9"/>
  </w:style>
  <w:style w:type="paragraph" w:customStyle="1" w:styleId="6048720805F3413F8EFF66F8D4E5AA69">
    <w:name w:val="6048720805F3413F8EFF66F8D4E5AA69"/>
  </w:style>
  <w:style w:type="paragraph" w:customStyle="1" w:styleId="08EA9560171A44A99EC8A08F8C5006F7">
    <w:name w:val="08EA9560171A44A99EC8A08F8C5006F7"/>
  </w:style>
  <w:style w:type="paragraph" w:customStyle="1" w:styleId="A21CE56C30AE41E9AD01C84580B261D8">
    <w:name w:val="A21CE56C30AE41E9AD01C84580B261D8"/>
  </w:style>
  <w:style w:type="paragraph" w:customStyle="1" w:styleId="8A1089540203427F9D2490B87D114F6B">
    <w:name w:val="8A1089540203427F9D2490B87D114F6B"/>
  </w:style>
  <w:style w:type="paragraph" w:customStyle="1" w:styleId="88C299C74F684687BEAE393D90A84AA3">
    <w:name w:val="88C299C74F684687BEAE393D90A84AA3"/>
  </w:style>
  <w:style w:type="paragraph" w:customStyle="1" w:styleId="8B18845777A94888B3E01166A159D307">
    <w:name w:val="8B18845777A94888B3E01166A159D30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In-form-17-III</Template>
  <TotalTime>33</TotalTime>
  <Pages>1</Pages>
  <Words>220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Kotouč Martin (MHMP, DPC)</dc:creator>
  <cp:lastModifiedBy>Kotouč Martin (MHMP, DPC)</cp:lastModifiedBy>
  <cp:revision>1</cp:revision>
  <cp:lastPrinted>2016-10-05T09:02:00Z</cp:lastPrinted>
  <dcterms:created xsi:type="dcterms:W3CDTF">2017-01-23T14:30:00Z</dcterms:created>
  <dcterms:modified xsi:type="dcterms:W3CDTF">2017-01-23T15:03:00Z</dcterms:modified>
</cp:coreProperties>
</file>